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Szórólap elrendezéstáblázat"/>
      </w:tblPr>
      <w:tblGrid>
        <w:gridCol w:w="7209"/>
        <w:gridCol w:w="2883"/>
      </w:tblGrid>
      <w:tr w:rsidR="00EC0073" w:rsidRPr="0035303A" w14:paraId="1576C9AF" w14:textId="77777777" w:rsidTr="0035303A">
        <w:trPr>
          <w:trHeight w:hRule="exact" w:val="15194"/>
          <w:tblHeader/>
        </w:trPr>
        <w:tc>
          <w:tcPr>
            <w:tcW w:w="7056" w:type="dxa"/>
            <w:tcBorders>
              <w:right w:val="thickThinSmallGap" w:sz="36" w:space="0" w:color="696700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14:paraId="606594FF" w14:textId="1E7F4322" w:rsidR="00772F94" w:rsidRPr="00917E06" w:rsidRDefault="006E4732" w:rsidP="00772F94">
            <w:pPr>
              <w:pStyle w:val="Cm"/>
              <w:rPr>
                <w:rStyle w:val="Kiemels2"/>
                <w:color w:val="1B4565"/>
                <w:sz w:val="96"/>
                <w:szCs w:val="96"/>
              </w:rPr>
            </w:pPr>
            <w:r w:rsidRPr="00917E06">
              <w:rPr>
                <w:color w:val="1B4565"/>
                <w:lang w:val="hu-HU"/>
              </w:rPr>
              <w:t>24/24</w:t>
            </w:r>
            <w:r w:rsidR="00772F94" w:rsidRPr="00917E06">
              <w:rPr>
                <w:color w:val="1B4565"/>
                <w:lang w:val="hu-HU" w:bidi="hu"/>
              </w:rPr>
              <w:t xml:space="preserve"> </w:t>
            </w:r>
          </w:p>
          <w:p w14:paraId="4E4758CC" w14:textId="5879886F" w:rsidR="006E4732" w:rsidRPr="00917E06" w:rsidRDefault="00813B94" w:rsidP="006E4732">
            <w:pPr>
              <w:rPr>
                <w:color w:val="1B4565"/>
                <w:sz w:val="44"/>
                <w:szCs w:val="48"/>
              </w:rPr>
            </w:pPr>
            <w:r>
              <w:rPr>
                <w:color w:val="1B4565"/>
                <w:sz w:val="44"/>
                <w:szCs w:val="48"/>
              </w:rPr>
              <w:t>tájékoztató</w:t>
            </w:r>
          </w:p>
          <w:p w14:paraId="456033C5" w14:textId="77777777" w:rsidR="00813B94" w:rsidRDefault="00813B94" w:rsidP="00B20399">
            <w:pPr>
              <w:pStyle w:val="Szvegblokk"/>
              <w:rPr>
                <w:lang w:val="hu-HU"/>
              </w:rPr>
            </w:pPr>
          </w:p>
          <w:p w14:paraId="2E5C4E81" w14:textId="77777777" w:rsidR="006E4732" w:rsidRDefault="006E4732" w:rsidP="006E4732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48E66EAD" w14:textId="77777777" w:rsidR="00494B7D" w:rsidRDefault="00813B94" w:rsidP="00494B7D">
            <w:pPr>
              <w:shd w:val="clear" w:color="auto" w:fill="FFFFFF"/>
              <w:spacing w:after="240"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A SZÉF </w:t>
            </w:r>
            <w:proofErr w:type="spellStart"/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Folk</w:t>
            </w:r>
            <w:proofErr w:type="spellEnd"/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Fesztivál keretében meghirdetjük 24/24 Népművészeti Maraton közösségi programunkat, melynek legfőbb célja, hogy megmutassuk mennyi örömet, kreativitást, életérzést, életigenlést jelent a magyar népi kultúra megélése, átélése, élővé tétele, mekkora közösségépítő szerepe van. 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br/>
              <w:t xml:space="preserve">Ha amatőr vagy profi néptáncos, előadóművész vagy, esetleg néptánccsoport tagja, vezetője, de akár a teljes néptánccsoport, népi kézművességgel foglalkozó kézműves, alkotó, alkotóközösség, alkotóközösség tagja,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nem utolsó sorban ha elragadott a népmesék világa és mesemondással is foglalkozol 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örömmel fogadjuk jelentkezésedet a 24/24 Népművészeti Maraton programján</w:t>
            </w:r>
          </w:p>
          <w:p w14:paraId="2D07C547" w14:textId="585FA917" w:rsidR="00494B7D" w:rsidRDefault="00813B94" w:rsidP="00813B94">
            <w:pPr>
              <w:shd w:val="clear" w:color="auto" w:fill="FFFFFF"/>
              <w:spacing w:after="240" w:line="240" w:lineRule="auto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július 14. péntek 10:00 - július 15. szombat 10:00 óráig</w:t>
            </w:r>
          </w:p>
          <w:p w14:paraId="1384FD84" w14:textId="4C7B30B1" w:rsidR="00813B94" w:rsidRPr="00813B94" w:rsidRDefault="00813B94" w:rsidP="00813B94">
            <w:pPr>
              <w:shd w:val="clear" w:color="auto" w:fill="FFFFFF"/>
              <w:spacing w:after="240" w:line="240" w:lineRule="auto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július 1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5</w:t>
            </w: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. </w:t>
            </w:r>
            <w:proofErr w:type="spellStart"/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szonmbat</w:t>
            </w:r>
            <w:proofErr w:type="spellEnd"/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10:00 - július 1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6</w:t>
            </w: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. 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vasárnap</w:t>
            </w: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10:00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között</w:t>
            </w:r>
          </w:p>
          <w:p w14:paraId="448FE5FA" w14:textId="1F381791" w:rsidR="00494B7D" w:rsidRPr="00813B94" w:rsidRDefault="00813B94" w:rsidP="00494B7D">
            <w:pPr>
              <w:shd w:val="clear" w:color="auto" w:fill="FFFFFF"/>
              <w:spacing w:line="240" w:lineRule="auto"/>
              <w:rPr>
                <w:rFonts w:ascii="docs-Roboto" w:eastAsia="Times New Roman" w:hAnsi="docs-Roboto" w:cs="Times New Roman"/>
                <w:color w:val="202124"/>
                <w:kern w:val="0"/>
                <w:sz w:val="22"/>
                <w:szCs w:val="2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Jelentkezési korhatár nincs! </w:t>
            </w: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br/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lang w:val="hu-HU" w:eastAsia="hu-HU"/>
                <w14:ligatures w14:val="none"/>
              </w:rPr>
              <w:br/>
            </w:r>
          </w:p>
          <w:p w14:paraId="22DE3162" w14:textId="27495334" w:rsidR="00EC0073" w:rsidRPr="00917E06" w:rsidRDefault="006E4732" w:rsidP="006E4732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 w:rsidRPr="00917E06">
              <w:rPr>
                <w:color w:val="C00000"/>
                <w:sz w:val="44"/>
                <w:szCs w:val="36"/>
                <w:lang w:val="hu-HU"/>
              </w:rPr>
              <w:t xml:space="preserve">jelentkezz </w:t>
            </w:r>
            <w:r w:rsidRPr="00917E06">
              <w:rPr>
                <w:color w:val="1B4565"/>
                <w:sz w:val="44"/>
                <w:szCs w:val="36"/>
                <w:lang w:val="hu-HU"/>
              </w:rPr>
              <w:t>és vegyél részt a</w:t>
            </w:r>
            <w:r w:rsidR="00917E06" w:rsidRPr="00917E06">
              <w:rPr>
                <w:color w:val="1B4565"/>
                <w:sz w:val="44"/>
                <w:szCs w:val="36"/>
                <w:lang w:val="hu-HU"/>
              </w:rPr>
              <w:t>z</w:t>
            </w:r>
          </w:p>
          <w:p w14:paraId="4020DF71" w14:textId="77777777" w:rsidR="006E4732" w:rsidRDefault="006E4732" w:rsidP="006E4732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 w:rsidRPr="00917E06">
              <w:rPr>
                <w:color w:val="1B4565"/>
                <w:sz w:val="44"/>
                <w:szCs w:val="36"/>
                <w:lang w:val="hu-HU"/>
              </w:rPr>
              <w:t xml:space="preserve">első </w:t>
            </w:r>
            <w:r w:rsidRPr="00917E06">
              <w:rPr>
                <w:color w:val="C00000"/>
                <w:sz w:val="44"/>
                <w:szCs w:val="36"/>
                <w:lang w:val="hu-HU"/>
              </w:rPr>
              <w:t>népművészeti maraton</w:t>
            </w:r>
            <w:r w:rsidRPr="00917E06">
              <w:rPr>
                <w:color w:val="1B4565"/>
                <w:sz w:val="44"/>
                <w:szCs w:val="36"/>
                <w:lang w:val="hu-HU"/>
              </w:rPr>
              <w:t>-</w:t>
            </w:r>
            <w:r w:rsidR="00917E06" w:rsidRPr="00917E06">
              <w:rPr>
                <w:color w:val="1B4565"/>
                <w:sz w:val="44"/>
                <w:szCs w:val="36"/>
                <w:lang w:val="hu-HU"/>
              </w:rPr>
              <w:t>on</w:t>
            </w:r>
          </w:p>
          <w:p w14:paraId="36CF4FC9" w14:textId="77777777" w:rsidR="004008ED" w:rsidRDefault="004008ED" w:rsidP="004008ED">
            <w:pPr>
              <w:rPr>
                <w:lang w:val="hu-HU"/>
              </w:rPr>
            </w:pPr>
          </w:p>
          <w:p w14:paraId="30CF6D7E" w14:textId="77777777" w:rsidR="00813B94" w:rsidRDefault="00813B94" w:rsidP="00813B94">
            <w:pPr>
              <w:rPr>
                <w:lang w:val="hu-HU"/>
              </w:rPr>
            </w:pPr>
            <w:r>
              <w:rPr>
                <w:lang w:val="hu-HU"/>
              </w:rPr>
              <w:t xml:space="preserve">jelentkezési lap néptáncosok és </w:t>
            </w:r>
            <w:proofErr w:type="spellStart"/>
            <w:r>
              <w:rPr>
                <w:lang w:val="hu-HU"/>
              </w:rPr>
              <w:t>kéznűvesek</w:t>
            </w:r>
            <w:proofErr w:type="spellEnd"/>
            <w:r>
              <w:rPr>
                <w:lang w:val="hu-HU"/>
              </w:rPr>
              <w:t xml:space="preserve"> részére</w:t>
            </w:r>
          </w:p>
          <w:p w14:paraId="20A84FAB" w14:textId="77777777" w:rsidR="00813B94" w:rsidRPr="002F3F97" w:rsidRDefault="00813B94" w:rsidP="00813B94">
            <w:pPr>
              <w:shd w:val="clear" w:color="auto" w:fill="FFFFFF"/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kern w:val="0"/>
                <w:sz w:val="23"/>
                <w:szCs w:val="23"/>
                <w:lang w:val="hu-HU" w:eastAsia="hu-HU"/>
                <w14:ligatures w14:val="none"/>
              </w:rPr>
            </w:pPr>
            <w:hyperlink r:id="rId10" w:tgtFrame="_blank" w:history="1">
              <w:r w:rsidRPr="002F3F97">
                <w:rPr>
                  <w:rFonts w:ascii="inherit" w:eastAsia="Times New Roman" w:hAnsi="inherit" w:cs="Segoe UI Historic"/>
                  <w:color w:val="0000FF"/>
                  <w:kern w:val="0"/>
                  <w:sz w:val="23"/>
                  <w:szCs w:val="23"/>
                  <w:u w:val="single"/>
                  <w:bdr w:val="none" w:sz="0" w:space="0" w:color="auto" w:frame="1"/>
                  <w:lang w:val="hu-HU" w:eastAsia="hu-HU"/>
                  <w14:ligatures w14:val="none"/>
                </w:rPr>
                <w:t>https://forms.gle/ZTc2ExyUSDeVBbjJ6</w:t>
              </w:r>
            </w:hyperlink>
          </w:p>
          <w:p w14:paraId="7405253D" w14:textId="77777777" w:rsidR="00813B94" w:rsidRDefault="00813B94" w:rsidP="00813B94">
            <w:pPr>
              <w:rPr>
                <w:lang w:val="hu-HU"/>
              </w:rPr>
            </w:pPr>
          </w:p>
          <w:p w14:paraId="26E85CFE" w14:textId="77777777" w:rsidR="00494B7D" w:rsidRDefault="00494B7D" w:rsidP="00494B7D">
            <w:pPr>
              <w:rPr>
                <w:lang w:val="hu-HU"/>
              </w:rPr>
            </w:pPr>
            <w:r>
              <w:rPr>
                <w:lang w:val="hu-HU"/>
              </w:rPr>
              <w:t>jelentkezési lap népzenészek és mesemondók részére</w:t>
            </w:r>
          </w:p>
          <w:p w14:paraId="5B227C0D" w14:textId="6A2C27CB" w:rsidR="004008ED" w:rsidRDefault="00494B7D" w:rsidP="00494B7D">
            <w:pPr>
              <w:pStyle w:val="Rendezvnycme"/>
              <w:spacing w:before="0" w:line="240" w:lineRule="auto"/>
              <w:rPr>
                <w:lang w:val="hu-HU"/>
              </w:rPr>
            </w:pPr>
            <w:hyperlink r:id="rId11" w:tgtFrame="_blank" w:history="1">
              <w:r w:rsidRPr="00B6024A">
                <w:rPr>
                  <w:rFonts w:ascii="inherit" w:eastAsia="Times New Roman" w:hAnsi="inherit" w:cs="Segoe UI Historic"/>
                  <w:caps w:val="0"/>
                  <w:color w:val="0000FF"/>
                  <w:kern w:val="0"/>
                  <w:sz w:val="23"/>
                  <w:szCs w:val="23"/>
                  <w:u w:val="single"/>
                  <w:bdr w:val="none" w:sz="0" w:space="0" w:color="auto" w:frame="1"/>
                  <w:lang w:val="hu-HU" w:eastAsia="hu-HU"/>
                  <w14:ligatures w14:val="none"/>
                </w:rPr>
                <w:t>https://forms.gle/5nafn9ersxdspx5p6</w:t>
              </w:r>
            </w:hyperlink>
          </w:p>
          <w:p w14:paraId="7088B404" w14:textId="77777777" w:rsidR="009E4CF2" w:rsidRDefault="009E4CF2" w:rsidP="004008ED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4C4EFE12" w14:textId="77777777" w:rsidR="00494B7D" w:rsidRPr="0012517D" w:rsidRDefault="00494B7D" w:rsidP="00494B7D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 w:rsidRPr="0012517D">
              <w:rPr>
                <w:color w:val="1B4565"/>
                <w:sz w:val="44"/>
                <w:szCs w:val="36"/>
                <w:lang w:val="hu-HU"/>
              </w:rPr>
              <w:t xml:space="preserve">jelentkezési határidő </w:t>
            </w:r>
          </w:p>
          <w:p w14:paraId="0D75CCC3" w14:textId="77777777" w:rsidR="00494B7D" w:rsidRDefault="00494B7D" w:rsidP="00494B7D">
            <w:pPr>
              <w:pStyle w:val="Rendezvnycme"/>
              <w:spacing w:before="0" w:line="240" w:lineRule="auto"/>
              <w:rPr>
                <w:rFonts w:ascii="docs-Roboto" w:hAnsi="docs-Roboto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color w:val="C00000"/>
                <w:sz w:val="44"/>
                <w:szCs w:val="36"/>
                <w:lang w:val="hu-HU"/>
              </w:rPr>
              <w:t>2023. május 31.</w:t>
            </w:r>
          </w:p>
          <w:p w14:paraId="468E5865" w14:textId="419E49F9" w:rsidR="009E4CF2" w:rsidRPr="0035303A" w:rsidRDefault="009E4CF2" w:rsidP="004008ED">
            <w:pPr>
              <w:pStyle w:val="Rendezvnycme"/>
              <w:spacing w:before="0" w:line="240" w:lineRule="auto"/>
              <w:rPr>
                <w:lang w:val="hu-HU"/>
              </w:rPr>
            </w:pPr>
          </w:p>
        </w:tc>
        <w:tc>
          <w:tcPr>
            <w:tcW w:w="2822" w:type="dxa"/>
            <w:tcBorders>
              <w:left w:val="thickThinSmallGap" w:sz="36" w:space="0" w:color="696700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14:paraId="12D77B0C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3E60415C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70919B7E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356515CC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08A1C8D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6541C1F7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31E8545" w14:textId="77777777" w:rsidR="00813B94" w:rsidRDefault="00813B94" w:rsidP="00813B94">
            <w:pPr>
              <w:pStyle w:val="Szvegblokk"/>
              <w:rPr>
                <w:lang w:val="hu-HU"/>
              </w:rPr>
            </w:pPr>
            <w:r>
              <w:rPr>
                <w:lang w:val="hu-HU"/>
              </w:rPr>
              <w:t>24/24 – népművészeti maraton</w:t>
            </w:r>
          </w:p>
          <w:p w14:paraId="64EB802E" w14:textId="77777777" w:rsidR="00813B94" w:rsidRDefault="00813B94" w:rsidP="00813B94">
            <w:pPr>
              <w:pStyle w:val="Szvegblokk"/>
              <w:rPr>
                <w:lang w:val="hu-HU" w:bidi="hu"/>
              </w:rPr>
            </w:pPr>
            <w:r w:rsidRPr="0035303A">
              <w:rPr>
                <w:lang w:val="hu-HU" w:bidi="hu"/>
              </w:rPr>
              <w:t xml:space="preserve">· </w:t>
            </w:r>
            <w:r>
              <w:rPr>
                <w:rStyle w:val="Kiemels2"/>
                <w:lang w:val="hu-HU"/>
              </w:rPr>
              <w:t>ha megmutatnád, amit tudsz</w:t>
            </w:r>
            <w:r w:rsidRPr="0035303A">
              <w:rPr>
                <w:lang w:val="hu-HU" w:bidi="hu"/>
              </w:rPr>
              <w:t xml:space="preserve"> </w:t>
            </w:r>
          </w:p>
          <w:p w14:paraId="39A155EE" w14:textId="77777777" w:rsidR="00813B94" w:rsidRDefault="00813B94" w:rsidP="00813B94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fellépési lehetőségre vágysz</w:t>
            </w:r>
          </w:p>
          <w:p w14:paraId="7D6A508B" w14:textId="77777777" w:rsidR="00813B94" w:rsidRDefault="00813B94" w:rsidP="00813B94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color w:val="696700" w:themeColor="accent1" w:themeShade="BF"/>
                <w:lang w:val="hu-HU"/>
              </w:rPr>
              <w:t>ha bemutatkoznál közönség előtt</w:t>
            </w:r>
          </w:p>
          <w:p w14:paraId="72A0D077" w14:textId="77777777" w:rsidR="00813B94" w:rsidRDefault="00813B94" w:rsidP="00813B94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szereted a kihívásokat</w:t>
            </w:r>
          </w:p>
          <w:p w14:paraId="1E6A5BB2" w14:textId="77777777" w:rsidR="00813B94" w:rsidRPr="0035303A" w:rsidRDefault="00813B94" w:rsidP="00813B94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color w:val="696700" w:themeColor="accent1" w:themeShade="BF"/>
                <w:lang w:val="hu-HU"/>
              </w:rPr>
              <w:t xml:space="preserve">ha </w:t>
            </w:r>
            <w:proofErr w:type="spellStart"/>
            <w:r w:rsidRPr="00917E06">
              <w:rPr>
                <w:color w:val="696700" w:themeColor="accent1" w:themeShade="BF"/>
                <w:lang w:val="hu-HU"/>
              </w:rPr>
              <w:t>inspriál</w:t>
            </w:r>
            <w:proofErr w:type="spellEnd"/>
            <w:r w:rsidRPr="00917E06">
              <w:rPr>
                <w:color w:val="696700" w:themeColor="accent1" w:themeShade="BF"/>
                <w:lang w:val="hu-HU"/>
              </w:rPr>
              <w:t xml:space="preserve"> a közösségi összefogás</w:t>
            </w:r>
          </w:p>
          <w:p w14:paraId="70536BE1" w14:textId="77777777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03285776" w14:textId="51258FC9" w:rsidR="004008ED" w:rsidRDefault="004008ED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90A0470" w14:textId="3BD2C2AE" w:rsidR="00813B94" w:rsidRDefault="00813B94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1F834FD3" w14:textId="77777777" w:rsidR="00813B94" w:rsidRDefault="00813B94" w:rsidP="004008ED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7D2DDE12" w14:textId="77777777" w:rsidR="00813B94" w:rsidRPr="0035303A" w:rsidRDefault="00813B94" w:rsidP="00813B94">
            <w:pPr>
              <w:pStyle w:val="Rendezvnycme"/>
              <w:rPr>
                <w:lang w:val="hu-HU"/>
              </w:rPr>
            </w:pPr>
            <w:r>
              <w:rPr>
                <w:lang w:val="hu-HU"/>
              </w:rPr>
              <w:t>szervezők</w:t>
            </w:r>
          </w:p>
          <w:p w14:paraId="63AD6062" w14:textId="77777777" w:rsidR="00813B94" w:rsidRDefault="00813B94" w:rsidP="00813B94">
            <w:pPr>
              <w:rPr>
                <w:lang w:val="hu-HU"/>
              </w:rPr>
            </w:pPr>
            <w:r>
              <w:rPr>
                <w:lang w:val="hu-HU"/>
              </w:rPr>
              <w:t>SZÉF Kulturális és Népművészeti Egyesület</w:t>
            </w:r>
          </w:p>
          <w:p w14:paraId="0D577595" w14:textId="77777777" w:rsidR="00813B94" w:rsidRDefault="00813B94" w:rsidP="00813B94">
            <w:pPr>
              <w:rPr>
                <w:lang w:val="hu-HU"/>
              </w:rPr>
            </w:pPr>
          </w:p>
          <w:p w14:paraId="6F4690C5" w14:textId="77777777" w:rsidR="00813B94" w:rsidRDefault="00813B94" w:rsidP="00813B94">
            <w:pPr>
              <w:rPr>
                <w:lang w:val="hu-HU"/>
              </w:rPr>
            </w:pPr>
            <w:r>
              <w:rPr>
                <w:lang w:val="hu-HU"/>
              </w:rPr>
              <w:t>Zala Megyei Népművészeti Egyesület</w:t>
            </w:r>
          </w:p>
          <w:p w14:paraId="012CC5E3" w14:textId="77777777" w:rsidR="00813B94" w:rsidRDefault="00813B94" w:rsidP="00813B94">
            <w:pPr>
              <w:rPr>
                <w:lang w:val="hu-HU"/>
              </w:rPr>
            </w:pPr>
          </w:p>
          <w:p w14:paraId="54427B08" w14:textId="60890499" w:rsidR="006E4732" w:rsidRPr="0035303A" w:rsidRDefault="00813B94" w:rsidP="00813B94">
            <w:pPr>
              <w:rPr>
                <w:lang w:val="hu-HU"/>
              </w:rPr>
            </w:pPr>
            <w:r>
              <w:rPr>
                <w:lang w:val="hu-HU"/>
              </w:rPr>
              <w:t>Értéket Tisztán Egyesület</w:t>
            </w:r>
            <w:r w:rsidRPr="0035303A">
              <w:rPr>
                <w:lang w:val="hu-HU"/>
              </w:rPr>
              <w:t xml:space="preserve"> </w:t>
            </w:r>
          </w:p>
        </w:tc>
      </w:tr>
    </w:tbl>
    <w:p w14:paraId="09240802" w14:textId="47EACC57" w:rsidR="00772F94" w:rsidRDefault="00772F94" w:rsidP="004051FA">
      <w:pPr>
        <w:pStyle w:val="Nincstrkz"/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9"/>
        <w:gridCol w:w="2883"/>
      </w:tblGrid>
      <w:tr w:rsidR="009E4CF2" w:rsidRPr="0035303A" w14:paraId="1A85C64A" w14:textId="77777777" w:rsidTr="00543D3C">
        <w:trPr>
          <w:trHeight w:hRule="exact" w:val="15194"/>
          <w:tblHeader/>
        </w:trPr>
        <w:tc>
          <w:tcPr>
            <w:tcW w:w="7209" w:type="dxa"/>
            <w:tcBorders>
              <w:right w:val="thickThinSmallGap" w:sz="36" w:space="0" w:color="696700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14:paraId="50C89797" w14:textId="77777777" w:rsidR="009E4CF2" w:rsidRPr="00917E06" w:rsidRDefault="009E4CF2" w:rsidP="00543D3C">
            <w:pPr>
              <w:pStyle w:val="Cm"/>
              <w:rPr>
                <w:rStyle w:val="Kiemels2"/>
                <w:color w:val="1B4565"/>
                <w:sz w:val="96"/>
                <w:szCs w:val="96"/>
              </w:rPr>
            </w:pPr>
            <w:r w:rsidRPr="00917E06">
              <w:rPr>
                <w:color w:val="1B4565"/>
                <w:lang w:val="hu-HU"/>
              </w:rPr>
              <w:lastRenderedPageBreak/>
              <w:t>24/24</w:t>
            </w:r>
            <w:r w:rsidRPr="00917E06">
              <w:rPr>
                <w:color w:val="1B4565"/>
                <w:lang w:val="hu-HU" w:bidi="hu"/>
              </w:rPr>
              <w:t xml:space="preserve"> </w:t>
            </w:r>
          </w:p>
          <w:p w14:paraId="3A6C6DBF" w14:textId="77777777" w:rsidR="009E4CF2" w:rsidRPr="00917E06" w:rsidRDefault="009E4CF2" w:rsidP="00543D3C">
            <w:pPr>
              <w:rPr>
                <w:color w:val="1B4565"/>
                <w:sz w:val="44"/>
                <w:szCs w:val="48"/>
              </w:rPr>
            </w:pPr>
            <w:r>
              <w:rPr>
                <w:color w:val="1B4565"/>
                <w:sz w:val="44"/>
                <w:szCs w:val="48"/>
              </w:rPr>
              <w:t>tájékoztató</w:t>
            </w:r>
          </w:p>
          <w:p w14:paraId="6CBB15D2" w14:textId="77777777" w:rsidR="009E4CF2" w:rsidRDefault="009E4CF2" w:rsidP="00543D3C">
            <w:pPr>
              <w:pStyle w:val="Szvegblokk"/>
              <w:rPr>
                <w:lang w:val="hu-HU"/>
              </w:rPr>
            </w:pPr>
          </w:p>
          <w:p w14:paraId="45ECC94D" w14:textId="11D4A182" w:rsidR="00494B7D" w:rsidRDefault="009E4CF2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4"/>
                <w:szCs w:val="24"/>
                <w:lang w:val="hu-HU" w:eastAsia="hu-HU"/>
                <w14:ligatures w14:val="none"/>
              </w:rPr>
              <w:br/>
            </w:r>
            <w:r w:rsidR="00494B7D"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Néptáncos</w:t>
            </w:r>
            <w:r w:rsidR="00494B7D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/ok</w:t>
            </w:r>
            <w:r w:rsidR="00494B7D"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="00494B7D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jelentkezését várjuk</w:t>
            </w:r>
            <w:r w:rsidR="00494B7D"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2-10 perces </w:t>
            </w:r>
            <w:r w:rsidR="00494B7D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szabadtánc előadással – előre egyeztetve hosszabb produkcióval is.</w:t>
            </w:r>
            <w:r w:rsid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="00494B7D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A szerepléshez színpadot, öltözőt és akusztikus népzenei kíséretet biztosítunk.</w:t>
            </w:r>
          </w:p>
          <w:p w14:paraId="2544C27C" w14:textId="77777777" w:rsidR="00494B7D" w:rsidRPr="00494B7D" w:rsidRDefault="00494B7D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</w:p>
          <w:p w14:paraId="79A3893B" w14:textId="77777777" w:rsidR="00494B7D" w:rsidRDefault="00494B7D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N</w:t>
            </w:r>
            <w:r w:rsidRPr="00813B94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épi kézművesek és népművészek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mesterség bemutatóval vehetnek részt a programon.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A bemutatóhoz igény szerint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asztalt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, 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széket biztosítunk.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Alapanyagokat és eszközöket a jelentkezőnek kell biztosítania.</w:t>
            </w:r>
          </w:p>
          <w:p w14:paraId="7834B034" w14:textId="68E6CF17" w:rsidR="009E4CF2" w:rsidRPr="00494B7D" w:rsidRDefault="00494B7D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lang w:val="hu-HU" w:eastAsia="hu-HU"/>
                <w14:ligatures w14:val="none"/>
              </w:rPr>
              <w:br/>
            </w:r>
            <w:r w:rsidR="009E4CF2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Népzenész</w:t>
            </w:r>
            <w:r w:rsidR="009E4CF2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/</w:t>
            </w:r>
            <w:proofErr w:type="spellStart"/>
            <w:r w:rsidR="009E4CF2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ek</w:t>
            </w:r>
            <w:proofErr w:type="spellEnd"/>
            <w:r w:rsidR="009E4CF2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-népi énekes/</w:t>
            </w:r>
            <w:proofErr w:type="spellStart"/>
            <w:r w:rsidR="009E4CF2"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ek</w:t>
            </w:r>
            <w:proofErr w:type="spellEnd"/>
            <w:r w:rsidR="009E4CF2"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="009E4CF2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jelentkezését várjuk</w:t>
            </w:r>
            <w:r w:rsidR="009E4CF2"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="009E4CF2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maximum 30 perces előadással, bemutatkozással.</w:t>
            </w:r>
          </w:p>
          <w:p w14:paraId="1858BB8C" w14:textId="5ED23E1D" w:rsidR="009E4CF2" w:rsidRPr="00494B7D" w:rsidRDefault="009E4CF2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A szerepléshez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akusztikus színpadot</w:t>
            </w:r>
            <w:r w:rsidR="0012517D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, mikrofont, igény esetén székeket,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öltözőt, hangoláshoz termet</w:t>
            </w:r>
            <w:r w:rsidR="0012517D"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biztosítunk.</w:t>
            </w:r>
          </w:p>
          <w:p w14:paraId="1B927E8E" w14:textId="77777777" w:rsidR="0012517D" w:rsidRPr="00494B7D" w:rsidRDefault="0012517D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</w:p>
          <w:p w14:paraId="6ED823FB" w14:textId="77777777" w:rsidR="009E4CF2" w:rsidRPr="00494B7D" w:rsidRDefault="009E4CF2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Mesemondók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jelentkezését várjuk maximum 30 perces szerepléssel.</w:t>
            </w:r>
          </w:p>
          <w:p w14:paraId="1F1F98B1" w14:textId="2B16F10B" w:rsidR="009E4CF2" w:rsidRPr="00813B94" w:rsidRDefault="009E4CF2" w:rsidP="00494B7D">
            <w:pPr>
              <w:shd w:val="clear" w:color="auto" w:fill="FFFFFF"/>
              <w:spacing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2"/>
                <w:szCs w:val="22"/>
                <w:lang w:val="hu-HU" w:eastAsia="hu-HU"/>
                <w14:ligatures w14:val="none"/>
              </w:rPr>
            </w:pPr>
            <w:proofErr w:type="spellStart"/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Akusztukus</w:t>
            </w:r>
            <w:proofErr w:type="spellEnd"/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színpadot, mikrofont, széket biztosítunk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.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Egyéb szükséges installációs elemeket a fellépő hozza magával. Ebben az esetben kérjük az előzetes tájékoztatásunkat a fesztiválon történő tartózkodás ideje alatti tárolási lehetőségek megbeszélésére.</w:t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br/>
            </w:r>
            <w:r w:rsidRPr="00813B94">
              <w:rPr>
                <w:rFonts w:ascii="docs-Roboto" w:eastAsia="Times New Roman" w:hAnsi="docs-Roboto" w:cs="Times New Roman"/>
                <w:color w:val="202124"/>
                <w:kern w:val="0"/>
                <w:sz w:val="22"/>
                <w:szCs w:val="22"/>
                <w:lang w:val="hu-HU" w:eastAsia="hu-HU"/>
                <w14:ligatures w14:val="none"/>
              </w:rPr>
              <w:br/>
            </w:r>
          </w:p>
          <w:p w14:paraId="1A3185EF" w14:textId="77777777" w:rsidR="009E4CF2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78EBEE2C" w14:textId="77777777" w:rsidR="009E4CF2" w:rsidRPr="00917E06" w:rsidRDefault="009E4CF2" w:rsidP="00543D3C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 w:rsidRPr="00917E06">
              <w:rPr>
                <w:color w:val="C00000"/>
                <w:sz w:val="44"/>
                <w:szCs w:val="36"/>
                <w:lang w:val="hu-HU"/>
              </w:rPr>
              <w:t xml:space="preserve">jelentkezz </w:t>
            </w:r>
            <w:r w:rsidRPr="00917E06">
              <w:rPr>
                <w:color w:val="1B4565"/>
                <w:sz w:val="44"/>
                <w:szCs w:val="36"/>
                <w:lang w:val="hu-HU"/>
              </w:rPr>
              <w:t>és vegyél részt az</w:t>
            </w:r>
          </w:p>
          <w:p w14:paraId="0E1D11B6" w14:textId="77777777" w:rsidR="009E4CF2" w:rsidRDefault="009E4CF2" w:rsidP="00543D3C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 w:rsidRPr="00917E06">
              <w:rPr>
                <w:color w:val="1B4565"/>
                <w:sz w:val="44"/>
                <w:szCs w:val="36"/>
                <w:lang w:val="hu-HU"/>
              </w:rPr>
              <w:t xml:space="preserve">első </w:t>
            </w:r>
            <w:r w:rsidRPr="00917E06">
              <w:rPr>
                <w:color w:val="C00000"/>
                <w:sz w:val="44"/>
                <w:szCs w:val="36"/>
                <w:lang w:val="hu-HU"/>
              </w:rPr>
              <w:t>népművészeti maraton</w:t>
            </w:r>
            <w:r w:rsidRPr="00917E06">
              <w:rPr>
                <w:color w:val="1B4565"/>
                <w:sz w:val="44"/>
                <w:szCs w:val="36"/>
                <w:lang w:val="hu-HU"/>
              </w:rPr>
              <w:t>-on</w:t>
            </w:r>
          </w:p>
          <w:p w14:paraId="0C3D332F" w14:textId="77777777" w:rsidR="009E4CF2" w:rsidRDefault="009E4CF2" w:rsidP="00543D3C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</w:p>
          <w:p w14:paraId="3FD09E10" w14:textId="77777777" w:rsidR="00494B7D" w:rsidRDefault="00494B7D" w:rsidP="00494B7D">
            <w:pPr>
              <w:rPr>
                <w:lang w:val="hu-HU"/>
              </w:rPr>
            </w:pPr>
            <w:r>
              <w:rPr>
                <w:lang w:val="hu-HU"/>
              </w:rPr>
              <w:t xml:space="preserve">jelentkezési lap néptáncosok és </w:t>
            </w:r>
            <w:proofErr w:type="spellStart"/>
            <w:r>
              <w:rPr>
                <w:lang w:val="hu-HU"/>
              </w:rPr>
              <w:t>kéznűvesek</w:t>
            </w:r>
            <w:proofErr w:type="spellEnd"/>
            <w:r>
              <w:rPr>
                <w:lang w:val="hu-HU"/>
              </w:rPr>
              <w:t xml:space="preserve"> részére</w:t>
            </w:r>
          </w:p>
          <w:p w14:paraId="414C9997" w14:textId="77777777" w:rsidR="00494B7D" w:rsidRPr="002F3F97" w:rsidRDefault="00494B7D" w:rsidP="00494B7D">
            <w:pPr>
              <w:shd w:val="clear" w:color="auto" w:fill="FFFFFF"/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kern w:val="0"/>
                <w:sz w:val="23"/>
                <w:szCs w:val="23"/>
                <w:lang w:val="hu-HU" w:eastAsia="hu-HU"/>
                <w14:ligatures w14:val="none"/>
              </w:rPr>
            </w:pPr>
            <w:hyperlink r:id="rId12" w:tgtFrame="_blank" w:history="1">
              <w:r w:rsidRPr="002F3F97">
                <w:rPr>
                  <w:rFonts w:ascii="inherit" w:eastAsia="Times New Roman" w:hAnsi="inherit" w:cs="Segoe UI Historic"/>
                  <w:color w:val="0000FF"/>
                  <w:kern w:val="0"/>
                  <w:sz w:val="23"/>
                  <w:szCs w:val="23"/>
                  <w:u w:val="single"/>
                  <w:bdr w:val="none" w:sz="0" w:space="0" w:color="auto" w:frame="1"/>
                  <w:lang w:val="hu-HU" w:eastAsia="hu-HU"/>
                  <w14:ligatures w14:val="none"/>
                </w:rPr>
                <w:t>https://forms.gle/ZTc2ExyUSDeVBbjJ6</w:t>
              </w:r>
            </w:hyperlink>
          </w:p>
          <w:p w14:paraId="32ACFE2A" w14:textId="77777777" w:rsidR="00494B7D" w:rsidRDefault="00494B7D" w:rsidP="00494B7D">
            <w:pPr>
              <w:rPr>
                <w:lang w:val="hu-HU"/>
              </w:rPr>
            </w:pPr>
          </w:p>
          <w:p w14:paraId="319F4F99" w14:textId="77777777" w:rsidR="00494B7D" w:rsidRDefault="00494B7D" w:rsidP="00494B7D">
            <w:pPr>
              <w:rPr>
                <w:lang w:val="hu-HU"/>
              </w:rPr>
            </w:pPr>
            <w:r>
              <w:rPr>
                <w:lang w:val="hu-HU"/>
              </w:rPr>
              <w:t>jelentkezési lap népzenészek és mesemondók részére</w:t>
            </w:r>
          </w:p>
          <w:p w14:paraId="22E1512A" w14:textId="47BD7F37" w:rsidR="009E4CF2" w:rsidRDefault="00494B7D" w:rsidP="00494B7D">
            <w:pPr>
              <w:rPr>
                <w:lang w:val="hu-HU"/>
              </w:rPr>
            </w:pPr>
            <w:hyperlink r:id="rId13" w:tgtFrame="_blank" w:history="1">
              <w:r w:rsidRPr="00B6024A">
                <w:rPr>
                  <w:rFonts w:ascii="inherit" w:eastAsia="Times New Roman" w:hAnsi="inherit" w:cs="Segoe UI Historic"/>
                  <w:caps/>
                  <w:color w:val="0000FF"/>
                  <w:kern w:val="0"/>
                  <w:sz w:val="23"/>
                  <w:szCs w:val="23"/>
                  <w:u w:val="single"/>
                  <w:bdr w:val="none" w:sz="0" w:space="0" w:color="auto" w:frame="1"/>
                  <w:lang w:val="hu-HU" w:eastAsia="hu-HU"/>
                  <w14:ligatures w14:val="none"/>
                </w:rPr>
                <w:t>https://forms.gle/5nafn9ersxdspx5p6</w:t>
              </w:r>
            </w:hyperlink>
          </w:p>
          <w:p w14:paraId="72E25EA2" w14:textId="68768C11" w:rsidR="009E4CF2" w:rsidRPr="002F3F97" w:rsidRDefault="009E4CF2" w:rsidP="009E4CF2">
            <w:pPr>
              <w:shd w:val="clear" w:color="auto" w:fill="FFFFFF"/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kern w:val="0"/>
                <w:sz w:val="23"/>
                <w:szCs w:val="23"/>
                <w:lang w:val="hu-HU" w:eastAsia="hu-HU"/>
                <w14:ligatures w14:val="none"/>
              </w:rPr>
            </w:pPr>
          </w:p>
          <w:p w14:paraId="71554EC8" w14:textId="77777777" w:rsidR="009E4CF2" w:rsidRDefault="009E4CF2" w:rsidP="00543D3C">
            <w:pPr>
              <w:rPr>
                <w:lang w:val="hu-HU"/>
              </w:rPr>
            </w:pPr>
          </w:p>
          <w:p w14:paraId="0E7004CC" w14:textId="77777777" w:rsidR="009E4CF2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7A74B217" w14:textId="77777777" w:rsidR="009E4CF2" w:rsidRPr="0035303A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</w:tc>
        <w:tc>
          <w:tcPr>
            <w:tcW w:w="2883" w:type="dxa"/>
            <w:tcBorders>
              <w:left w:val="thickThinSmallGap" w:sz="36" w:space="0" w:color="696700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14:paraId="69E10E18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79E6A4BA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04A76FF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63C3DF30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6C562A5F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40A47AF8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010E4AB3" w14:textId="77777777" w:rsidR="009E4CF2" w:rsidRDefault="009E4CF2" w:rsidP="00543D3C">
            <w:pPr>
              <w:pStyle w:val="Szvegblokk"/>
              <w:rPr>
                <w:lang w:val="hu-HU"/>
              </w:rPr>
            </w:pPr>
            <w:r>
              <w:rPr>
                <w:lang w:val="hu-HU"/>
              </w:rPr>
              <w:t>24/24 – népművészeti maraton</w:t>
            </w:r>
          </w:p>
          <w:p w14:paraId="1C5456E6" w14:textId="77777777" w:rsidR="009E4CF2" w:rsidRDefault="009E4CF2" w:rsidP="00543D3C">
            <w:pPr>
              <w:pStyle w:val="Szvegblokk"/>
              <w:rPr>
                <w:lang w:val="hu-HU" w:bidi="hu"/>
              </w:rPr>
            </w:pPr>
            <w:r w:rsidRPr="0035303A">
              <w:rPr>
                <w:lang w:val="hu-HU" w:bidi="hu"/>
              </w:rPr>
              <w:t xml:space="preserve">· </w:t>
            </w:r>
            <w:r>
              <w:rPr>
                <w:rStyle w:val="Kiemels2"/>
                <w:lang w:val="hu-HU"/>
              </w:rPr>
              <w:t>ha megmutatnád, amit tudsz</w:t>
            </w:r>
            <w:r w:rsidRPr="0035303A">
              <w:rPr>
                <w:lang w:val="hu-HU" w:bidi="hu"/>
              </w:rPr>
              <w:t xml:space="preserve"> </w:t>
            </w:r>
          </w:p>
          <w:p w14:paraId="6A966CED" w14:textId="77777777" w:rsidR="009E4CF2" w:rsidRDefault="009E4CF2" w:rsidP="00543D3C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fellépési lehetőségre vágysz</w:t>
            </w:r>
          </w:p>
          <w:p w14:paraId="27DDAE5B" w14:textId="77777777" w:rsidR="009E4CF2" w:rsidRDefault="009E4CF2" w:rsidP="00543D3C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color w:val="696700" w:themeColor="accent1" w:themeShade="BF"/>
                <w:lang w:val="hu-HU"/>
              </w:rPr>
              <w:t>ha bemutatkoznál közönség előtt</w:t>
            </w:r>
          </w:p>
          <w:p w14:paraId="7E76AA94" w14:textId="77777777" w:rsidR="009E4CF2" w:rsidRDefault="009E4CF2" w:rsidP="00543D3C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szereted a kihívásokat</w:t>
            </w:r>
          </w:p>
          <w:p w14:paraId="297AE195" w14:textId="77777777" w:rsidR="009E4CF2" w:rsidRPr="0035303A" w:rsidRDefault="009E4CF2" w:rsidP="00543D3C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color w:val="696700" w:themeColor="accent1" w:themeShade="BF"/>
                <w:lang w:val="hu-HU"/>
              </w:rPr>
              <w:t xml:space="preserve">ha </w:t>
            </w:r>
            <w:proofErr w:type="spellStart"/>
            <w:r w:rsidRPr="00917E06">
              <w:rPr>
                <w:color w:val="696700" w:themeColor="accent1" w:themeShade="BF"/>
                <w:lang w:val="hu-HU"/>
              </w:rPr>
              <w:t>inspriál</w:t>
            </w:r>
            <w:proofErr w:type="spellEnd"/>
            <w:r w:rsidRPr="00917E06">
              <w:rPr>
                <w:color w:val="696700" w:themeColor="accent1" w:themeShade="BF"/>
                <w:lang w:val="hu-HU"/>
              </w:rPr>
              <w:t xml:space="preserve"> a közösségi összefogás</w:t>
            </w:r>
          </w:p>
          <w:p w14:paraId="6A2CE7AB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57C08374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0F7FEE68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39E9C986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58E4E6EE" w14:textId="77777777" w:rsidR="009E4CF2" w:rsidRPr="0035303A" w:rsidRDefault="009E4CF2" w:rsidP="00543D3C">
            <w:pPr>
              <w:pStyle w:val="Rendezvnycme"/>
              <w:rPr>
                <w:lang w:val="hu-HU"/>
              </w:rPr>
            </w:pPr>
            <w:r>
              <w:rPr>
                <w:lang w:val="hu-HU"/>
              </w:rPr>
              <w:t>szervezők</w:t>
            </w:r>
          </w:p>
          <w:p w14:paraId="607C1CB7" w14:textId="77777777" w:rsidR="009E4CF2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SZÉF Kulturális és Népművészeti Egyesület</w:t>
            </w:r>
          </w:p>
          <w:p w14:paraId="146673AC" w14:textId="77777777" w:rsidR="009E4CF2" w:rsidRDefault="009E4CF2" w:rsidP="00543D3C">
            <w:pPr>
              <w:rPr>
                <w:lang w:val="hu-HU"/>
              </w:rPr>
            </w:pPr>
          </w:p>
          <w:p w14:paraId="39704322" w14:textId="77777777" w:rsidR="009E4CF2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Zala Megyei Népművészeti Egyesület</w:t>
            </w:r>
          </w:p>
          <w:p w14:paraId="22CC4B4A" w14:textId="77777777" w:rsidR="009E4CF2" w:rsidRDefault="009E4CF2" w:rsidP="00543D3C">
            <w:pPr>
              <w:rPr>
                <w:lang w:val="hu-HU"/>
              </w:rPr>
            </w:pPr>
          </w:p>
          <w:p w14:paraId="12712ADB" w14:textId="77777777" w:rsidR="009E4CF2" w:rsidRPr="0035303A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Értéket Tisztán Egyesület</w:t>
            </w:r>
            <w:r w:rsidRPr="0035303A">
              <w:rPr>
                <w:lang w:val="hu-HU"/>
              </w:rPr>
              <w:t xml:space="preserve"> </w:t>
            </w:r>
          </w:p>
        </w:tc>
      </w:tr>
    </w:tbl>
    <w:p w14:paraId="15AE0A2A" w14:textId="1914B73D" w:rsidR="009E4CF2" w:rsidRDefault="009E4CF2" w:rsidP="004051FA">
      <w:pPr>
        <w:pStyle w:val="Nincstrkz"/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9"/>
        <w:gridCol w:w="2883"/>
      </w:tblGrid>
      <w:tr w:rsidR="009E4CF2" w:rsidRPr="0035303A" w14:paraId="2AEC6B64" w14:textId="77777777" w:rsidTr="00543D3C">
        <w:trPr>
          <w:trHeight w:hRule="exact" w:val="15194"/>
          <w:tblHeader/>
        </w:trPr>
        <w:tc>
          <w:tcPr>
            <w:tcW w:w="7209" w:type="dxa"/>
            <w:tcBorders>
              <w:right w:val="thickThinSmallGap" w:sz="36" w:space="0" w:color="696700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14:paraId="35B904C0" w14:textId="77777777" w:rsidR="009E4CF2" w:rsidRPr="00917E06" w:rsidRDefault="009E4CF2" w:rsidP="00543D3C">
            <w:pPr>
              <w:pStyle w:val="Cm"/>
              <w:rPr>
                <w:rStyle w:val="Kiemels2"/>
                <w:color w:val="1B4565"/>
                <w:sz w:val="96"/>
                <w:szCs w:val="96"/>
              </w:rPr>
            </w:pPr>
            <w:r w:rsidRPr="00917E06">
              <w:rPr>
                <w:color w:val="1B4565"/>
                <w:lang w:val="hu-HU"/>
              </w:rPr>
              <w:lastRenderedPageBreak/>
              <w:t>24/24</w:t>
            </w:r>
            <w:r w:rsidRPr="00917E06">
              <w:rPr>
                <w:color w:val="1B4565"/>
                <w:lang w:val="hu-HU" w:bidi="hu"/>
              </w:rPr>
              <w:t xml:space="preserve"> </w:t>
            </w:r>
          </w:p>
          <w:p w14:paraId="15F8025C" w14:textId="77777777" w:rsidR="009E4CF2" w:rsidRPr="00917E06" w:rsidRDefault="009E4CF2" w:rsidP="00543D3C">
            <w:pPr>
              <w:rPr>
                <w:color w:val="1B4565"/>
                <w:sz w:val="44"/>
                <w:szCs w:val="48"/>
              </w:rPr>
            </w:pPr>
            <w:r>
              <w:rPr>
                <w:color w:val="1B4565"/>
                <w:sz w:val="44"/>
                <w:szCs w:val="48"/>
              </w:rPr>
              <w:t>tájékoztató</w:t>
            </w:r>
          </w:p>
          <w:p w14:paraId="667F3745" w14:textId="77777777" w:rsidR="009E4CF2" w:rsidRDefault="009E4CF2" w:rsidP="00543D3C">
            <w:pPr>
              <w:pStyle w:val="Szvegblokk"/>
              <w:rPr>
                <w:lang w:val="hu-HU"/>
              </w:rPr>
            </w:pPr>
          </w:p>
          <w:p w14:paraId="0A6418D9" w14:textId="0EFD0160" w:rsidR="00494B7D" w:rsidRDefault="00494B7D" w:rsidP="00494B7D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A programhoz való csatlakozásodat kedvezményes 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jegyekkel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értékeljük. </w:t>
            </w:r>
          </w:p>
          <w:p w14:paraId="1B2A7108" w14:textId="77777777" w:rsidR="001E5CB9" w:rsidRDefault="001E5CB9" w:rsidP="00494B7D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</w:p>
          <w:p w14:paraId="1A01641F" w14:textId="77777777" w:rsidR="00494B7D" w:rsidRDefault="00494B7D" w:rsidP="001E5CB9">
            <w:pPr>
              <w:pStyle w:val="Rendezvnycme"/>
              <w:spacing w:before="0"/>
              <w:rPr>
                <w:color w:val="C00000"/>
                <w:szCs w:val="36"/>
                <w:lang w:val="hu-HU"/>
              </w:rPr>
            </w:pPr>
            <w:r>
              <w:rPr>
                <w:color w:val="C00000"/>
                <w:szCs w:val="36"/>
                <w:lang w:val="hu-HU"/>
              </w:rPr>
              <w:t>24/24</w:t>
            </w:r>
            <w:r w:rsidRPr="00917E06">
              <w:rPr>
                <w:color w:val="C00000"/>
                <w:szCs w:val="36"/>
                <w:lang w:val="hu-HU"/>
              </w:rPr>
              <w:t xml:space="preserve"> </w:t>
            </w:r>
            <w:r>
              <w:rPr>
                <w:color w:val="C00000"/>
                <w:szCs w:val="36"/>
                <w:lang w:val="hu-HU"/>
              </w:rPr>
              <w:t>napijegy</w:t>
            </w:r>
          </w:p>
          <w:p w14:paraId="426ABB0D" w14:textId="77777777" w:rsidR="00494B7D" w:rsidRPr="00917E06" w:rsidRDefault="00494B7D" w:rsidP="001E5CB9">
            <w:pPr>
              <w:pStyle w:val="Rendezvnycme"/>
              <w:spacing w:before="0"/>
              <w:rPr>
                <w:color w:val="C00000"/>
                <w:szCs w:val="36"/>
                <w:lang w:val="hu-HU"/>
              </w:rPr>
            </w:pPr>
            <w:r>
              <w:rPr>
                <w:color w:val="C00000"/>
                <w:szCs w:val="36"/>
                <w:lang w:val="hu-HU"/>
              </w:rPr>
              <w:t>24/24</w:t>
            </w:r>
            <w:r w:rsidRPr="00917E06">
              <w:rPr>
                <w:color w:val="C00000"/>
                <w:szCs w:val="36"/>
                <w:lang w:val="hu-HU"/>
              </w:rPr>
              <w:t xml:space="preserve"> </w:t>
            </w:r>
            <w:r w:rsidRPr="00494B7D">
              <w:rPr>
                <w:color w:val="C00000"/>
                <w:szCs w:val="36"/>
                <w:lang w:val="hu-HU"/>
              </w:rPr>
              <w:t>fesztiváljegy</w:t>
            </w:r>
          </w:p>
          <w:p w14:paraId="4CEA59E9" w14:textId="7141D84D" w:rsidR="00494B7D" w:rsidRPr="00494B7D" w:rsidRDefault="00494B7D" w:rsidP="00494B7D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A jelentkezés lezárása után elküldjük neked a kedvezményes jegyre feljogosító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C00000"/>
                <w:kern w:val="0"/>
                <w:sz w:val="28"/>
                <w:szCs w:val="32"/>
                <w:lang w:val="hu-HU" w:eastAsia="hu-HU"/>
                <w14:ligatures w14:val="none"/>
              </w:rPr>
              <w:t>50 %-os</w:t>
            </w:r>
            <w:r w:rsidRPr="00494B7D">
              <w:rPr>
                <w:rFonts w:ascii="docs-Roboto" w:eastAsia="Times New Roman" w:hAnsi="docs-Roboto" w:cs="Times New Roman"/>
                <w:b/>
                <w:bCs/>
                <w:color w:val="C00000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kuponkódot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, mellyel néhány perc alatt meg tudod vásárolni kedvezményes 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jegyedet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a TIXA Jegyportálon keresztül! </w:t>
            </w:r>
          </w:p>
          <w:p w14:paraId="48C6C88B" w14:textId="4685A43A" w:rsidR="00494B7D" w:rsidRPr="00494B7D" w:rsidRDefault="00494B7D" w:rsidP="00494B7D">
            <w:pPr>
              <w:shd w:val="clear" w:color="auto" w:fill="FFFFFF"/>
              <w:spacing w:before="100" w:beforeAutospacing="1" w:line="240" w:lineRule="auto"/>
              <w:jc w:val="both"/>
              <w:rPr>
                <w:rFonts w:asciiTheme="majorHAnsi" w:eastAsia="Times New Roman" w:hAnsiTheme="majorHAnsi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br/>
            </w:r>
            <w:r w:rsidRPr="00494B7D">
              <w:rPr>
                <w:rFonts w:asciiTheme="majorHAnsi" w:eastAsia="Times New Roman" w:hAnsiTheme="majorHAnsi" w:cs="Times New Roman"/>
                <w:color w:val="C00000"/>
                <w:kern w:val="0"/>
                <w:sz w:val="32"/>
                <w:szCs w:val="36"/>
                <w:lang w:val="hu-HU" w:eastAsia="hu-HU"/>
                <w14:ligatures w14:val="none"/>
              </w:rPr>
              <w:t xml:space="preserve">A 24/24 MARATONRA TÖRTÉNŐ REGISZTRÁCIÓD A JEGYVÁSÁRLÁSSAL EGYÜTT LESZ ÉRVÉNYES. </w:t>
            </w:r>
          </w:p>
          <w:p w14:paraId="405F5709" w14:textId="77777777" w:rsidR="00494B7D" w:rsidRDefault="00494B7D" w:rsidP="00494B7D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Ezért kérjük 2022. június 30. napjáig vásárold meg kedvezményes 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24/24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napi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jegyedet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 vagy 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24/24 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 xml:space="preserve">fesztiváljegyedet! </w:t>
            </w:r>
          </w:p>
          <w:p w14:paraId="63EFE22D" w14:textId="77777777" w:rsidR="00494B7D" w:rsidRDefault="00494B7D" w:rsidP="00494B7D">
            <w:pPr>
              <w:shd w:val="clear" w:color="auto" w:fill="FFFFFF"/>
              <w:spacing w:before="100" w:beforeAutospacing="1" w:line="240" w:lineRule="auto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Ennek hiányában jelentkezésedet töröljük, lehetőséget adva további jelentkezők számára.</w:t>
            </w:r>
          </w:p>
          <w:p w14:paraId="55882565" w14:textId="04C4BEDA" w:rsidR="00494B7D" w:rsidRPr="00494B7D" w:rsidRDefault="00494B7D" w:rsidP="00494B7D">
            <w:pPr>
              <w:shd w:val="clear" w:color="auto" w:fill="FFFFFF"/>
              <w:spacing w:before="100" w:beforeAutospacing="1" w:line="240" w:lineRule="auto"/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</w:pPr>
            <w:r w:rsidRPr="00494B7D">
              <w:rPr>
                <w:rFonts w:ascii="docs-Roboto" w:eastAsia="Times New Roman" w:hAnsi="docs-Roboto" w:cs="Times New Roman"/>
                <w:color w:val="C00000"/>
                <w:kern w:val="0"/>
                <w:sz w:val="28"/>
                <w:szCs w:val="32"/>
                <w:lang w:val="hu-HU" w:eastAsia="hu-HU"/>
                <w14:ligatures w14:val="none"/>
              </w:rPr>
              <w:t>Kérünk, hogy a kuponkódot csak a Maratonban résztvevők jegyének vásárlásához használd</w:t>
            </w:r>
            <w:r w:rsidRPr="00494B7D">
              <w:rPr>
                <w:rFonts w:ascii="docs-Roboto" w:eastAsia="Times New Roman" w:hAnsi="docs-Roboto" w:cs="Times New Roman"/>
                <w:color w:val="202124"/>
                <w:kern w:val="0"/>
                <w:sz w:val="28"/>
                <w:szCs w:val="32"/>
                <w:lang w:val="hu-HU" w:eastAsia="hu-HU"/>
                <w14:ligatures w14:val="none"/>
              </w:rPr>
              <w:t>/használjátok fel, mert a beléptetésnél kollégáink ellenőrizni fogják a csatlakozók listáját.</w:t>
            </w:r>
          </w:p>
          <w:p w14:paraId="0D574C25" w14:textId="77777777" w:rsidR="00BA3E7A" w:rsidRDefault="00BA3E7A" w:rsidP="00543D3C">
            <w:pPr>
              <w:pStyle w:val="Rendezvnycme"/>
              <w:spacing w:before="0" w:line="240" w:lineRule="auto"/>
              <w:rPr>
                <w:color w:val="C00000"/>
                <w:sz w:val="44"/>
                <w:szCs w:val="36"/>
                <w:lang w:val="hu-HU"/>
              </w:rPr>
            </w:pPr>
          </w:p>
          <w:p w14:paraId="3FC0058E" w14:textId="1A45BAB7" w:rsidR="009E4CF2" w:rsidRDefault="00BA3E7A" w:rsidP="00543D3C">
            <w:pPr>
              <w:pStyle w:val="Rendezvnycme"/>
              <w:spacing w:before="0" w:line="240" w:lineRule="auto"/>
              <w:rPr>
                <w:lang w:val="hu-HU"/>
              </w:rPr>
            </w:pPr>
            <w:r>
              <w:rPr>
                <w:color w:val="C00000"/>
                <w:sz w:val="44"/>
                <w:szCs w:val="36"/>
                <w:lang w:val="hu-HU"/>
              </w:rPr>
              <w:t>szeretettel</w:t>
            </w:r>
            <w:r w:rsidRPr="00917E06">
              <w:rPr>
                <w:color w:val="C00000"/>
                <w:sz w:val="44"/>
                <w:szCs w:val="36"/>
                <w:lang w:val="hu-HU"/>
              </w:rPr>
              <w:t xml:space="preserve"> </w:t>
            </w:r>
            <w:r w:rsidRPr="00BA3E7A">
              <w:rPr>
                <w:color w:val="C00000"/>
                <w:sz w:val="44"/>
                <w:szCs w:val="36"/>
                <w:lang w:val="hu-HU"/>
              </w:rPr>
              <w:t xml:space="preserve">várunk </w:t>
            </w:r>
            <w:proofErr w:type="gramStart"/>
            <w:r>
              <w:rPr>
                <w:color w:val="1B4565"/>
                <w:sz w:val="44"/>
                <w:szCs w:val="36"/>
                <w:lang w:val="hu-HU"/>
              </w:rPr>
              <w:t xml:space="preserve">a </w:t>
            </w:r>
            <w:r>
              <w:rPr>
                <w:color w:val="1B4565"/>
                <w:sz w:val="44"/>
                <w:szCs w:val="36"/>
                <w:lang w:val="hu-HU"/>
              </w:rPr>
              <w:t xml:space="preserve"> </w:t>
            </w:r>
            <w:r>
              <w:rPr>
                <w:color w:val="1B4565"/>
                <w:sz w:val="44"/>
                <w:szCs w:val="36"/>
                <w:lang w:val="hu-HU"/>
              </w:rPr>
              <w:t>széf</w:t>
            </w:r>
            <w:proofErr w:type="gramEnd"/>
            <w:r>
              <w:rPr>
                <w:color w:val="1B4565"/>
                <w:sz w:val="44"/>
                <w:szCs w:val="36"/>
                <w:lang w:val="hu-HU"/>
              </w:rPr>
              <w:t xml:space="preserve"> Folk Fesztiválra!</w:t>
            </w:r>
          </w:p>
          <w:p w14:paraId="7DADCC44" w14:textId="77777777" w:rsidR="00BA3E7A" w:rsidRDefault="00BA3E7A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126B41F5" w14:textId="20845F5F" w:rsidR="009E4CF2" w:rsidRDefault="001E5CB9" w:rsidP="00BA3E7A">
            <w:pPr>
              <w:pStyle w:val="Rendezvnycme"/>
              <w:spacing w:before="0" w:line="240" w:lineRule="auto"/>
              <w:rPr>
                <w:color w:val="1B4565"/>
                <w:sz w:val="44"/>
                <w:szCs w:val="36"/>
                <w:lang w:val="hu-HU"/>
              </w:rPr>
            </w:pPr>
            <w:r>
              <w:rPr>
                <w:color w:val="C00000"/>
                <w:sz w:val="44"/>
                <w:szCs w:val="36"/>
                <w:lang w:val="hu-HU"/>
              </w:rPr>
              <w:t>legyen</w:t>
            </w:r>
            <w:r w:rsidR="009E4CF2" w:rsidRPr="00917E06">
              <w:rPr>
                <w:color w:val="C00000"/>
                <w:sz w:val="44"/>
                <w:szCs w:val="36"/>
                <w:lang w:val="hu-HU"/>
              </w:rPr>
              <w:t xml:space="preserve"> </w:t>
            </w:r>
            <w:r w:rsidR="00BA3E7A">
              <w:rPr>
                <w:color w:val="1B4565"/>
                <w:sz w:val="44"/>
                <w:szCs w:val="36"/>
                <w:lang w:val="hu-HU"/>
              </w:rPr>
              <w:t xml:space="preserve">népi kultúránk </w:t>
            </w:r>
            <w:r w:rsidR="00BA3E7A">
              <w:rPr>
                <w:color w:val="C00000"/>
                <w:sz w:val="44"/>
                <w:szCs w:val="36"/>
                <w:lang w:val="hu-HU"/>
              </w:rPr>
              <w:t>mindenkié</w:t>
            </w:r>
            <w:r w:rsidR="00BA3E7A" w:rsidRPr="00BA3E7A">
              <w:rPr>
                <w:color w:val="1B4565"/>
                <w:sz w:val="44"/>
                <w:szCs w:val="36"/>
                <w:lang w:val="hu-HU"/>
              </w:rPr>
              <w:t>!</w:t>
            </w:r>
          </w:p>
          <w:p w14:paraId="751EB592" w14:textId="77777777" w:rsidR="009E4CF2" w:rsidRDefault="009E4CF2" w:rsidP="00543D3C">
            <w:pPr>
              <w:rPr>
                <w:lang w:val="hu-HU"/>
              </w:rPr>
            </w:pPr>
          </w:p>
          <w:p w14:paraId="3DCE30B5" w14:textId="77777777" w:rsidR="009E4CF2" w:rsidRDefault="009E4CF2" w:rsidP="00543D3C">
            <w:pPr>
              <w:rPr>
                <w:lang w:val="hu-HU"/>
              </w:rPr>
            </w:pPr>
          </w:p>
          <w:p w14:paraId="2A2F640D" w14:textId="77777777" w:rsidR="009E4CF2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771E0775" w14:textId="77777777" w:rsidR="009E4CF2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5611114F" w14:textId="77777777" w:rsidR="009E4CF2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  <w:p w14:paraId="67D1DCA3" w14:textId="77777777" w:rsidR="009E4CF2" w:rsidRPr="0035303A" w:rsidRDefault="009E4CF2" w:rsidP="00543D3C">
            <w:pPr>
              <w:pStyle w:val="Rendezvnycme"/>
              <w:spacing w:before="0" w:line="240" w:lineRule="auto"/>
              <w:rPr>
                <w:lang w:val="hu-HU"/>
              </w:rPr>
            </w:pPr>
          </w:p>
        </w:tc>
        <w:tc>
          <w:tcPr>
            <w:tcW w:w="2883" w:type="dxa"/>
            <w:tcBorders>
              <w:left w:val="thickThinSmallGap" w:sz="36" w:space="0" w:color="696700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14:paraId="790A4A5A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1AD3698A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3B849CF0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698579CD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409EACC7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2571913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0269AC06" w14:textId="77777777" w:rsidR="009E4CF2" w:rsidRDefault="009E4CF2" w:rsidP="00543D3C">
            <w:pPr>
              <w:pStyle w:val="Szvegblokk"/>
              <w:rPr>
                <w:lang w:val="hu-HU"/>
              </w:rPr>
            </w:pPr>
            <w:r>
              <w:rPr>
                <w:lang w:val="hu-HU"/>
              </w:rPr>
              <w:t>24/24 – népművészeti maraton</w:t>
            </w:r>
          </w:p>
          <w:p w14:paraId="2AF9058C" w14:textId="77777777" w:rsidR="009E4CF2" w:rsidRDefault="009E4CF2" w:rsidP="00543D3C">
            <w:pPr>
              <w:pStyle w:val="Szvegblokk"/>
              <w:rPr>
                <w:lang w:val="hu-HU" w:bidi="hu"/>
              </w:rPr>
            </w:pPr>
            <w:r w:rsidRPr="0035303A">
              <w:rPr>
                <w:lang w:val="hu-HU" w:bidi="hu"/>
              </w:rPr>
              <w:t xml:space="preserve">· </w:t>
            </w:r>
            <w:r>
              <w:rPr>
                <w:rStyle w:val="Kiemels2"/>
                <w:lang w:val="hu-HU"/>
              </w:rPr>
              <w:t>ha megmutatnád, amit tudsz</w:t>
            </w:r>
            <w:r w:rsidRPr="0035303A">
              <w:rPr>
                <w:lang w:val="hu-HU" w:bidi="hu"/>
              </w:rPr>
              <w:t xml:space="preserve"> </w:t>
            </w:r>
          </w:p>
          <w:p w14:paraId="2E569B83" w14:textId="77777777" w:rsidR="009E4CF2" w:rsidRDefault="009E4CF2" w:rsidP="00543D3C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fellépési lehetőségre vágysz</w:t>
            </w:r>
          </w:p>
          <w:p w14:paraId="4B98BE4A" w14:textId="77777777" w:rsidR="009E4CF2" w:rsidRDefault="009E4CF2" w:rsidP="00543D3C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· </w:t>
            </w:r>
            <w:r w:rsidRPr="00917E06">
              <w:rPr>
                <w:color w:val="696700" w:themeColor="accent1" w:themeShade="BF"/>
                <w:lang w:val="hu-HU"/>
              </w:rPr>
              <w:t>ha bemutatkoznál közönség előtt</w:t>
            </w:r>
          </w:p>
          <w:p w14:paraId="3DC90496" w14:textId="77777777" w:rsidR="009E4CF2" w:rsidRDefault="009E4CF2" w:rsidP="00543D3C">
            <w:pPr>
              <w:pStyle w:val="Szvegblokk"/>
              <w:rPr>
                <w:rStyle w:val="Kiemels2"/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rStyle w:val="Kiemels2"/>
                <w:color w:val="404040" w:themeColor="text1" w:themeTint="BF"/>
                <w:lang w:val="hu-HU"/>
              </w:rPr>
              <w:t>ha szereted a kihívásokat</w:t>
            </w:r>
          </w:p>
          <w:p w14:paraId="63C1B0F4" w14:textId="77777777" w:rsidR="009E4CF2" w:rsidRPr="0035303A" w:rsidRDefault="009E4CF2" w:rsidP="00543D3C">
            <w:pPr>
              <w:pStyle w:val="Szvegblokk"/>
              <w:rPr>
                <w:lang w:val="hu-HU"/>
              </w:rPr>
            </w:pPr>
            <w:r w:rsidRPr="0035303A">
              <w:rPr>
                <w:lang w:val="hu-HU" w:bidi="hu"/>
              </w:rPr>
              <w:t xml:space="preserve"> · </w:t>
            </w:r>
            <w:r w:rsidRPr="00917E06">
              <w:rPr>
                <w:color w:val="696700" w:themeColor="accent1" w:themeShade="BF"/>
                <w:lang w:val="hu-HU"/>
              </w:rPr>
              <w:t xml:space="preserve">ha </w:t>
            </w:r>
            <w:proofErr w:type="spellStart"/>
            <w:r w:rsidRPr="00917E06">
              <w:rPr>
                <w:color w:val="696700" w:themeColor="accent1" w:themeShade="BF"/>
                <w:lang w:val="hu-HU"/>
              </w:rPr>
              <w:t>inspriál</w:t>
            </w:r>
            <w:proofErr w:type="spellEnd"/>
            <w:r w:rsidRPr="00917E06">
              <w:rPr>
                <w:color w:val="696700" w:themeColor="accent1" w:themeShade="BF"/>
                <w:lang w:val="hu-HU"/>
              </w:rPr>
              <w:t xml:space="preserve"> a közösségi összefogás</w:t>
            </w:r>
          </w:p>
          <w:p w14:paraId="18AE5EE7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747B8AB9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4285CDFF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223C93F8" w14:textId="77777777" w:rsidR="009E4CF2" w:rsidRDefault="009E4CF2" w:rsidP="00543D3C">
            <w:pPr>
              <w:pStyle w:val="Rendezvnyalcme"/>
              <w:spacing w:before="80"/>
              <w:rPr>
                <w:color w:val="696700" w:themeColor="accent1" w:themeShade="BF"/>
                <w:lang w:val="hu-HU"/>
              </w:rPr>
            </w:pPr>
          </w:p>
          <w:p w14:paraId="09054CE4" w14:textId="77777777" w:rsidR="009E4CF2" w:rsidRPr="0035303A" w:rsidRDefault="009E4CF2" w:rsidP="00543D3C">
            <w:pPr>
              <w:pStyle w:val="Rendezvnycme"/>
              <w:rPr>
                <w:lang w:val="hu-HU"/>
              </w:rPr>
            </w:pPr>
            <w:r>
              <w:rPr>
                <w:lang w:val="hu-HU"/>
              </w:rPr>
              <w:t>szervezők</w:t>
            </w:r>
          </w:p>
          <w:p w14:paraId="2B63785B" w14:textId="77777777" w:rsidR="009E4CF2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SZÉF Kulturális és Népművészeti Egyesület</w:t>
            </w:r>
          </w:p>
          <w:p w14:paraId="220D175F" w14:textId="77777777" w:rsidR="009E4CF2" w:rsidRDefault="009E4CF2" w:rsidP="00543D3C">
            <w:pPr>
              <w:rPr>
                <w:lang w:val="hu-HU"/>
              </w:rPr>
            </w:pPr>
          </w:p>
          <w:p w14:paraId="6B4668F5" w14:textId="77777777" w:rsidR="009E4CF2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Zala Megyei Népművészeti Egyesület</w:t>
            </w:r>
          </w:p>
          <w:p w14:paraId="073569DB" w14:textId="77777777" w:rsidR="009E4CF2" w:rsidRDefault="009E4CF2" w:rsidP="00543D3C">
            <w:pPr>
              <w:rPr>
                <w:lang w:val="hu-HU"/>
              </w:rPr>
            </w:pPr>
          </w:p>
          <w:p w14:paraId="272AAAEF" w14:textId="77777777" w:rsidR="009E4CF2" w:rsidRPr="0035303A" w:rsidRDefault="009E4CF2" w:rsidP="00543D3C">
            <w:pPr>
              <w:rPr>
                <w:lang w:val="hu-HU"/>
              </w:rPr>
            </w:pPr>
            <w:r>
              <w:rPr>
                <w:lang w:val="hu-HU"/>
              </w:rPr>
              <w:t>Értéket Tisztán Egyesület</w:t>
            </w:r>
            <w:r w:rsidRPr="0035303A">
              <w:rPr>
                <w:lang w:val="hu-HU"/>
              </w:rPr>
              <w:t xml:space="preserve"> </w:t>
            </w:r>
          </w:p>
        </w:tc>
      </w:tr>
    </w:tbl>
    <w:p w14:paraId="4AC65509" w14:textId="77777777" w:rsidR="009E4CF2" w:rsidRPr="004051FA" w:rsidRDefault="009E4CF2" w:rsidP="004051FA">
      <w:pPr>
        <w:pStyle w:val="Nincstrkz"/>
      </w:pPr>
    </w:p>
    <w:sectPr w:rsidR="009E4CF2" w:rsidRPr="004051FA" w:rsidSect="00CE7FF5">
      <w:pgSz w:w="11906" w:h="16838" w:code="9"/>
      <w:pgMar w:top="862" w:right="907" w:bottom="431" w:left="90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FCD9" w14:textId="77777777" w:rsidR="00414DF3" w:rsidRDefault="00414DF3">
      <w:pPr>
        <w:spacing w:line="240" w:lineRule="auto"/>
      </w:pPr>
      <w:r>
        <w:separator/>
      </w:r>
    </w:p>
  </w:endnote>
  <w:endnote w:type="continuationSeparator" w:id="0">
    <w:p w14:paraId="5464A064" w14:textId="77777777" w:rsidR="00414DF3" w:rsidRDefault="00414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36C9" w14:textId="77777777" w:rsidR="00414DF3" w:rsidRDefault="00414DF3">
      <w:pPr>
        <w:spacing w:line="240" w:lineRule="auto"/>
      </w:pPr>
      <w:r>
        <w:separator/>
      </w:r>
    </w:p>
  </w:footnote>
  <w:footnote w:type="continuationSeparator" w:id="0">
    <w:p w14:paraId="509BBCAC" w14:textId="77777777" w:rsidR="00414DF3" w:rsidRDefault="00414D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9232678">
    <w:abstractNumId w:val="9"/>
  </w:num>
  <w:num w:numId="2" w16cid:durableId="1614248098">
    <w:abstractNumId w:val="7"/>
  </w:num>
  <w:num w:numId="3" w16cid:durableId="342054769">
    <w:abstractNumId w:val="6"/>
  </w:num>
  <w:num w:numId="4" w16cid:durableId="390226548">
    <w:abstractNumId w:val="5"/>
  </w:num>
  <w:num w:numId="5" w16cid:durableId="1561399370">
    <w:abstractNumId w:val="4"/>
  </w:num>
  <w:num w:numId="6" w16cid:durableId="976422617">
    <w:abstractNumId w:val="8"/>
  </w:num>
  <w:num w:numId="7" w16cid:durableId="567962312">
    <w:abstractNumId w:val="3"/>
  </w:num>
  <w:num w:numId="8" w16cid:durableId="1176769863">
    <w:abstractNumId w:val="2"/>
  </w:num>
  <w:num w:numId="9" w16cid:durableId="409038954">
    <w:abstractNumId w:val="1"/>
  </w:num>
  <w:num w:numId="10" w16cid:durableId="21458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32"/>
    <w:rsid w:val="0000442F"/>
    <w:rsid w:val="0003525F"/>
    <w:rsid w:val="000A2E69"/>
    <w:rsid w:val="000E73B3"/>
    <w:rsid w:val="00101CD4"/>
    <w:rsid w:val="0012517D"/>
    <w:rsid w:val="001B05BB"/>
    <w:rsid w:val="001D29B3"/>
    <w:rsid w:val="001E5CB9"/>
    <w:rsid w:val="00202F86"/>
    <w:rsid w:val="00226934"/>
    <w:rsid w:val="00281AD9"/>
    <w:rsid w:val="002845B0"/>
    <w:rsid w:val="002A3C63"/>
    <w:rsid w:val="0035303A"/>
    <w:rsid w:val="003734D1"/>
    <w:rsid w:val="004008ED"/>
    <w:rsid w:val="004051FA"/>
    <w:rsid w:val="004134A3"/>
    <w:rsid w:val="00414DF3"/>
    <w:rsid w:val="00434225"/>
    <w:rsid w:val="004564CA"/>
    <w:rsid w:val="00494B7D"/>
    <w:rsid w:val="004B3356"/>
    <w:rsid w:val="00501AF7"/>
    <w:rsid w:val="00552504"/>
    <w:rsid w:val="00577C84"/>
    <w:rsid w:val="005F7E71"/>
    <w:rsid w:val="006624C5"/>
    <w:rsid w:val="00694FAC"/>
    <w:rsid w:val="006E4732"/>
    <w:rsid w:val="00772F94"/>
    <w:rsid w:val="0079666F"/>
    <w:rsid w:val="00804616"/>
    <w:rsid w:val="00813B94"/>
    <w:rsid w:val="008F660A"/>
    <w:rsid w:val="00917E06"/>
    <w:rsid w:val="009C67F5"/>
    <w:rsid w:val="009E4CF2"/>
    <w:rsid w:val="009E788F"/>
    <w:rsid w:val="00AF3FE1"/>
    <w:rsid w:val="00B06A90"/>
    <w:rsid w:val="00B20399"/>
    <w:rsid w:val="00BA3E7A"/>
    <w:rsid w:val="00C55C8B"/>
    <w:rsid w:val="00C947AE"/>
    <w:rsid w:val="00CB65BD"/>
    <w:rsid w:val="00CE7FF5"/>
    <w:rsid w:val="00D52A74"/>
    <w:rsid w:val="00DB5A4F"/>
    <w:rsid w:val="00E66977"/>
    <w:rsid w:val="00EC0073"/>
    <w:rsid w:val="00EE327C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244831"/>
  <w15:chartTrackingRefBased/>
  <w15:docId w15:val="{E76ACEDE-C665-481A-A0ED-E05EE2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szCs w:val="28"/>
        <w:lang w:val="hu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303A"/>
    <w:rPr>
      <w:sz w:val="26"/>
    </w:rPr>
  </w:style>
  <w:style w:type="paragraph" w:styleId="Cmsor1">
    <w:name w:val="heading 1"/>
    <w:basedOn w:val="Norml"/>
    <w:next w:val="Norml"/>
    <w:link w:val="Cmsor1Char"/>
    <w:uiPriority w:val="8"/>
    <w:qFormat/>
    <w:rsid w:val="002A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styleId="Cmsor2">
    <w:name w:val="heading 2"/>
    <w:basedOn w:val="Norml"/>
    <w:next w:val="Norml"/>
    <w:link w:val="Cmsor2Char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96700" w:themeColor="accent1" w:themeShade="BF"/>
      <w:szCs w:val="26"/>
    </w:rPr>
  </w:style>
  <w:style w:type="paragraph" w:styleId="Cmsor3">
    <w:name w:val="heading 3"/>
    <w:basedOn w:val="Norml"/>
    <w:next w:val="Norml"/>
    <w:link w:val="Cmsor3Char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paragraph" w:styleId="Cmsor5">
    <w:name w:val="heading 5"/>
    <w:basedOn w:val="Norml"/>
    <w:next w:val="Norml"/>
    <w:link w:val="Cmsor5Char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96700" w:themeColor="accent1" w:themeShade="BF"/>
    </w:rPr>
  </w:style>
  <w:style w:type="paragraph" w:styleId="Cmsor6">
    <w:name w:val="heading 6"/>
    <w:basedOn w:val="Norml"/>
    <w:next w:val="Norml"/>
    <w:link w:val="Cmsor6Char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64400" w:themeColor="accent1" w:themeShade="7F"/>
    </w:rPr>
  </w:style>
  <w:style w:type="paragraph" w:styleId="Cmsor7">
    <w:name w:val="heading 7"/>
    <w:basedOn w:val="Norml"/>
    <w:next w:val="Norml"/>
    <w:link w:val="Cmsor7Char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paragraph" w:styleId="Cmsor8">
    <w:name w:val="heading 8"/>
    <w:basedOn w:val="Norml"/>
    <w:next w:val="Norml"/>
    <w:link w:val="Cmsor8Char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Cmsor9">
    <w:name w:val="heading 9"/>
    <w:basedOn w:val="Norml"/>
    <w:next w:val="Norml"/>
    <w:link w:val="Cmsor9Char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zathelye">
    <w:name w:val="Táblázat helye"/>
    <w:basedOn w:val="Norml"/>
    <w:uiPriority w:val="99"/>
    <w:semiHidden/>
    <w:pPr>
      <w:spacing w:line="120" w:lineRule="exact"/>
    </w:pPr>
    <w:rPr>
      <w:sz w:val="22"/>
    </w:rPr>
  </w:style>
  <w:style w:type="paragraph" w:styleId="Cm">
    <w:name w:val="Title"/>
    <w:basedOn w:val="Norml"/>
    <w:next w:val="Norml"/>
    <w:link w:val="CmChar"/>
    <w:uiPriority w:val="1"/>
    <w:qFormat/>
    <w:rsid w:val="0035303A"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44"/>
    </w:rPr>
  </w:style>
  <w:style w:type="character" w:customStyle="1" w:styleId="CmChar">
    <w:name w:val="Cím Char"/>
    <w:basedOn w:val="Bekezdsalapbettpusa"/>
    <w:link w:val="Cm"/>
    <w:uiPriority w:val="1"/>
    <w:rsid w:val="0035303A"/>
    <w:rPr>
      <w:rFonts w:asciiTheme="majorHAnsi" w:eastAsiaTheme="majorEastAsia" w:hAnsiTheme="majorHAnsi" w:cstheme="majorBidi"/>
      <w:caps/>
      <w:kern w:val="28"/>
      <w:sz w:val="144"/>
    </w:rPr>
  </w:style>
  <w:style w:type="character" w:styleId="Kiemels2">
    <w:name w:val="Strong"/>
    <w:basedOn w:val="Bekezdsalapbettpusa"/>
    <w:uiPriority w:val="2"/>
    <w:qFormat/>
    <w:rsid w:val="002A3C63"/>
    <w:rPr>
      <w:b w:val="0"/>
      <w:bCs w:val="0"/>
      <w:color w:val="696700" w:themeColor="accent1" w:themeShade="BF"/>
    </w:rPr>
  </w:style>
  <w:style w:type="character" w:customStyle="1" w:styleId="Cmsor1Char">
    <w:name w:val="Címsor 1 Char"/>
    <w:basedOn w:val="Bekezdsalapbettpusa"/>
    <w:link w:val="Cmsor1"/>
    <w:uiPriority w:val="8"/>
    <w:rsid w:val="002A3C63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Rendezvnycme">
    <w:name w:val="Rendezvény címe"/>
    <w:basedOn w:val="Norml"/>
    <w:uiPriority w:val="3"/>
    <w:qFormat/>
    <w:rsid w:val="00CE7FF5"/>
    <w:pPr>
      <w:spacing w:before="540" w:line="216" w:lineRule="auto"/>
    </w:pPr>
    <w:rPr>
      <w:rFonts w:asciiTheme="majorHAnsi" w:eastAsiaTheme="majorEastAsia" w:hAnsiTheme="majorHAnsi" w:cstheme="majorBidi"/>
      <w:caps/>
      <w:color w:val="696700" w:themeColor="accent1" w:themeShade="BF"/>
      <w:sz w:val="36"/>
    </w:rPr>
  </w:style>
  <w:style w:type="paragraph" w:customStyle="1" w:styleId="Rendezvnyadatai">
    <w:name w:val="Rendezvény adatai"/>
    <w:basedOn w:val="Norml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Cm1">
    <w:name w:val="Cím1"/>
    <w:basedOn w:val="Norml"/>
    <w:uiPriority w:val="5"/>
    <w:qFormat/>
    <w:rsid w:val="0035303A"/>
    <w:pPr>
      <w:spacing w:after="600" w:line="240" w:lineRule="auto"/>
    </w:pPr>
    <w:rPr>
      <w:color w:val="696700" w:themeColor="accent1" w:themeShade="BF"/>
    </w:rPr>
  </w:style>
  <w:style w:type="paragraph" w:styleId="Szvegblokk">
    <w:name w:val="Block Text"/>
    <w:basedOn w:val="Norml"/>
    <w:uiPriority w:val="6"/>
    <w:unhideWhenUsed/>
    <w:qFormat/>
    <w:rsid w:val="0035303A"/>
    <w:pPr>
      <w:spacing w:line="276" w:lineRule="auto"/>
    </w:pPr>
  </w:style>
  <w:style w:type="paragraph" w:customStyle="1" w:styleId="Rendezvnyalcme">
    <w:name w:val="Rendezvény alcíme"/>
    <w:basedOn w:val="Norml"/>
    <w:uiPriority w:val="7"/>
    <w:qFormat/>
    <w:rsid w:val="00CE7FF5"/>
    <w:pPr>
      <w:spacing w:line="216" w:lineRule="auto"/>
    </w:pPr>
    <w:rPr>
      <w:rFonts w:asciiTheme="majorHAnsi" w:eastAsiaTheme="majorEastAsia" w:hAnsiTheme="majorHAnsi" w:cstheme="majorBidi"/>
      <w:caps/>
      <w:sz w:val="36"/>
    </w:rPr>
  </w:style>
  <w:style w:type="character" w:styleId="Mrltotthiperhivatkozs">
    <w:name w:val="FollowedHyperlink"/>
    <w:basedOn w:val="Bekezdsalapbettpusa"/>
    <w:uiPriority w:val="99"/>
    <w:semiHidden/>
    <w:unhideWhenUsed/>
    <w:rPr>
      <w:color w:val="1A1A1A" w:themeColor="text2"/>
      <w:u w:val="none"/>
    </w:rPr>
  </w:style>
  <w:style w:type="character" w:styleId="Helyrzszveg">
    <w:name w:val="Placeholder Text"/>
    <w:basedOn w:val="Bekezdsalapbettpusa"/>
    <w:uiPriority w:val="99"/>
    <w:semiHidden/>
    <w:rsid w:val="00EE327C"/>
    <w:rPr>
      <w:color w:val="404040" w:themeColor="background2" w:themeShade="80"/>
    </w:rPr>
  </w:style>
  <w:style w:type="paragraph" w:styleId="lfej">
    <w:name w:val="header"/>
    <w:basedOn w:val="Norml"/>
    <w:link w:val="lfejChar"/>
    <w:uiPriority w:val="99"/>
    <w:unhideWhenUsed/>
    <w:rsid w:val="00EE327C"/>
    <w:pPr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327C"/>
  </w:style>
  <w:style w:type="paragraph" w:styleId="llb">
    <w:name w:val="footer"/>
    <w:basedOn w:val="Norml"/>
    <w:link w:val="llbChar"/>
    <w:uiPriority w:val="99"/>
    <w:unhideWhenUsed/>
    <w:rsid w:val="00501AF7"/>
    <w:pPr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1AF7"/>
  </w:style>
  <w:style w:type="paragraph" w:styleId="Buborkszveg">
    <w:name w:val="Balloon Text"/>
    <w:basedOn w:val="Norml"/>
    <w:link w:val="Buborkszveg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Irodalomjegyzk">
    <w:name w:val="Bibliography"/>
    <w:basedOn w:val="Norml"/>
    <w:next w:val="Norml"/>
    <w:uiPriority w:val="37"/>
    <w:semiHidden/>
    <w:unhideWhenUsed/>
    <w:rsid w:val="005F7E71"/>
  </w:style>
  <w:style w:type="paragraph" w:styleId="Szvegtrzs">
    <w:name w:val="Body Text"/>
    <w:basedOn w:val="Norml"/>
    <w:link w:val="SzvegtrzsChar"/>
    <w:uiPriority w:val="99"/>
    <w:semiHidden/>
    <w:unhideWhenUsed/>
    <w:rsid w:val="005F7E7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F7E71"/>
  </w:style>
  <w:style w:type="paragraph" w:styleId="Szvegtrzs2">
    <w:name w:val="Body Text 2"/>
    <w:basedOn w:val="Norml"/>
    <w:link w:val="Szvegtrzs2Char"/>
    <w:uiPriority w:val="99"/>
    <w:semiHidden/>
    <w:unhideWhenUsed/>
    <w:rsid w:val="005F7E7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5F7E71"/>
  </w:style>
  <w:style w:type="paragraph" w:styleId="Szvegtrzs3">
    <w:name w:val="Body Text 3"/>
    <w:basedOn w:val="Norml"/>
    <w:link w:val="Szvegtrzs3Char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F7E71"/>
    <w:rPr>
      <w:sz w:val="22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5F7E71"/>
    <w:pPr>
      <w:spacing w:after="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5F7E71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5F7E71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5F7E71"/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5F7E71"/>
    <w:pPr>
      <w:spacing w:after="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5F7E71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5F7E71"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5F7E71"/>
    <w:rPr>
      <w:sz w:val="22"/>
      <w:szCs w:val="16"/>
    </w:rPr>
  </w:style>
  <w:style w:type="character" w:styleId="Knyvcme">
    <w:name w:val="Book Title"/>
    <w:basedOn w:val="Bekezdsalapbettpusa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F7E71"/>
    <w:pPr>
      <w:spacing w:after="200" w:line="240" w:lineRule="auto"/>
    </w:pPr>
    <w:rPr>
      <w:i/>
      <w:iCs/>
      <w:color w:val="1A1A1A" w:themeColor="text2"/>
      <w:sz w:val="22"/>
      <w:szCs w:val="18"/>
    </w:rPr>
  </w:style>
  <w:style w:type="paragraph" w:styleId="Befejezs">
    <w:name w:val="Closing"/>
    <w:basedOn w:val="Norml"/>
    <w:link w:val="Befejezs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5F7E71"/>
  </w:style>
  <w:style w:type="table" w:styleId="Sznesrcs">
    <w:name w:val="Colorful Grid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</w:rPr>
      <w:tblPr/>
      <w:tcPr>
        <w:shd w:val="clear" w:color="auto" w:fill="FFFC6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C6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Sznesrcs6jellszn">
    <w:name w:val="Colorful Grid Accent 6"/>
    <w:basedOn w:val="Normltblzat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Szneslista">
    <w:name w:val="Colorful List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ED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zneslista6jellszn">
    <w:name w:val="Colorful List Accent 6"/>
    <w:basedOn w:val="Normltblzat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Sznesrnykols">
    <w:name w:val="Colorful Shading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D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300" w:themeColor="accent1" w:themeShade="99"/>
          <w:insideV w:val="nil"/>
        </w:tcBorders>
        <w:shd w:val="clear" w:color="auto" w:fill="545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300" w:themeFill="accent1" w:themeFillShade="99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4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5F7E71"/>
    <w:rPr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F7E71"/>
    <w:rPr>
      <w:sz w:val="22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7E7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7E71"/>
    <w:rPr>
      <w:b/>
      <w:bCs/>
      <w:sz w:val="22"/>
    </w:rPr>
  </w:style>
  <w:style w:type="table" w:styleId="Sttlista">
    <w:name w:val="Dark List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Sttlista6jellszn">
    <w:name w:val="Dark List Accent 6"/>
    <w:basedOn w:val="Normltblzat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tum">
    <w:name w:val="Date"/>
    <w:basedOn w:val="Norml"/>
    <w:next w:val="Norml"/>
    <w:link w:val="DtumChar"/>
    <w:uiPriority w:val="99"/>
    <w:semiHidden/>
    <w:unhideWhenUsed/>
    <w:rsid w:val="005F7E71"/>
  </w:style>
  <w:style w:type="character" w:customStyle="1" w:styleId="DtumChar">
    <w:name w:val="Dátum Char"/>
    <w:basedOn w:val="Bekezdsalapbettpusa"/>
    <w:link w:val="Dtum"/>
    <w:uiPriority w:val="99"/>
    <w:semiHidden/>
    <w:rsid w:val="005F7E71"/>
  </w:style>
  <w:style w:type="paragraph" w:styleId="Dokumentumtrkp">
    <w:name w:val="Document Map"/>
    <w:basedOn w:val="Norml"/>
    <w:link w:val="Dokumentumtrkp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E-mail-alrs">
    <w:name w:val="E-mail Signature"/>
    <w:basedOn w:val="Norml"/>
    <w:link w:val="E-mail-alrsChar"/>
    <w:uiPriority w:val="99"/>
    <w:semiHidden/>
    <w:unhideWhenUsed/>
    <w:rsid w:val="005F7E71"/>
    <w:pPr>
      <w:spacing w:line="240" w:lineRule="auto"/>
    </w:pPr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5F7E71"/>
  </w:style>
  <w:style w:type="character" w:styleId="Kiemels">
    <w:name w:val="Emphasis"/>
    <w:basedOn w:val="Bekezdsalapbettpusa"/>
    <w:uiPriority w:val="20"/>
    <w:semiHidden/>
    <w:unhideWhenUsed/>
    <w:qFormat/>
    <w:rsid w:val="005F7E71"/>
    <w:rPr>
      <w:i/>
      <w:iCs/>
    </w:rPr>
  </w:style>
  <w:style w:type="character" w:styleId="Vgjegyzet-hivatkozs">
    <w:name w:val="endnote reference"/>
    <w:basedOn w:val="Bekezdsalapbettpusa"/>
    <w:uiPriority w:val="99"/>
    <w:semiHidden/>
    <w:unhideWhenUsed/>
    <w:rsid w:val="005F7E71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5F7E71"/>
    <w:rPr>
      <w:sz w:val="22"/>
    </w:rPr>
  </w:style>
  <w:style w:type="paragraph" w:styleId="Bortkcm">
    <w:name w:val="envelope address"/>
    <w:basedOn w:val="Norml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Feladcmebortkon">
    <w:name w:val="envelope return"/>
    <w:basedOn w:val="Norml"/>
    <w:uiPriority w:val="99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sz w:val="22"/>
    </w:rPr>
  </w:style>
  <w:style w:type="character" w:styleId="Lbjegyzet-hivatkozs">
    <w:name w:val="footnote reference"/>
    <w:basedOn w:val="Bekezdsalapbettpusa"/>
    <w:uiPriority w:val="99"/>
    <w:semiHidden/>
    <w:unhideWhenUsed/>
    <w:rsid w:val="005F7E71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F7E71"/>
    <w:rPr>
      <w:sz w:val="22"/>
    </w:rPr>
  </w:style>
  <w:style w:type="table" w:styleId="Tblzatrcsos1vilgos">
    <w:name w:val="Grid Table 1 Light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C6B" w:themeColor="accent1" w:themeTint="66"/>
        <w:left w:val="single" w:sz="4" w:space="0" w:color="FFFC6B" w:themeColor="accent1" w:themeTint="66"/>
        <w:bottom w:val="single" w:sz="4" w:space="0" w:color="FFFC6B" w:themeColor="accent1" w:themeTint="66"/>
        <w:right w:val="single" w:sz="4" w:space="0" w:color="FFFC6B" w:themeColor="accent1" w:themeTint="66"/>
        <w:insideH w:val="single" w:sz="4" w:space="0" w:color="FFFC6B" w:themeColor="accent1" w:themeTint="66"/>
        <w:insideV w:val="single" w:sz="4" w:space="0" w:color="FFFC6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FFFB21" w:themeColor="accent1" w:themeTint="99"/>
        <w:bottom w:val="single" w:sz="2" w:space="0" w:color="FFFB21" w:themeColor="accent1" w:themeTint="99"/>
        <w:insideH w:val="single" w:sz="2" w:space="0" w:color="FFFB21" w:themeColor="accent1" w:themeTint="99"/>
        <w:insideV w:val="single" w:sz="2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B2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blzatrcsos3">
    <w:name w:val="Grid Table 3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6B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Cmsor2Char">
    <w:name w:val="Címsor 2 Char"/>
    <w:basedOn w:val="Bekezdsalapbettpusa"/>
    <w:link w:val="Cmsor2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8"/>
    <w:semiHidden/>
    <w:rsid w:val="00772F94"/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character" w:customStyle="1" w:styleId="Cmsor5Char">
    <w:name w:val="Címsor 5 Char"/>
    <w:basedOn w:val="Bekezdsalapbettpusa"/>
    <w:link w:val="Cmsor5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</w:rPr>
  </w:style>
  <w:style w:type="character" w:customStyle="1" w:styleId="Cmsor6Char">
    <w:name w:val="Címsor 6 Char"/>
    <w:basedOn w:val="Bekezdsalapbettpusa"/>
    <w:link w:val="Cmsor6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8"/>
    <w:semiHidden/>
    <w:rsid w:val="00772F94"/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character" w:customStyle="1" w:styleId="Cmsor8Char">
    <w:name w:val="Címsor 8 Char"/>
    <w:basedOn w:val="Bekezdsalapbettpusa"/>
    <w:link w:val="Cmsor8"/>
    <w:uiPriority w:val="8"/>
    <w:semiHidden/>
    <w:rsid w:val="00772F94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Cmsor9Char">
    <w:name w:val="Címsor 9 Char"/>
    <w:basedOn w:val="Bekezdsalapbettpusa"/>
    <w:link w:val="Cmsor9"/>
    <w:uiPriority w:val="8"/>
    <w:semiHidden/>
    <w:rsid w:val="00772F94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mozaiksz">
    <w:name w:val="HTML Acronym"/>
    <w:basedOn w:val="Bekezdsalapbettpusa"/>
    <w:uiPriority w:val="99"/>
    <w:semiHidden/>
    <w:unhideWhenUsed/>
    <w:rsid w:val="005F7E71"/>
  </w:style>
  <w:style w:type="paragraph" w:styleId="HTML-cm">
    <w:name w:val="HTML Address"/>
    <w:basedOn w:val="Norml"/>
    <w:link w:val="HTML-cmChar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5F7E71"/>
    <w:rPr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5F7E71"/>
    <w:rPr>
      <w:i/>
      <w:iCs/>
    </w:rPr>
  </w:style>
  <w:style w:type="character" w:styleId="HTML-kd">
    <w:name w:val="HTML Code"/>
    <w:basedOn w:val="Bekezdsalapbettpusa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-definci">
    <w:name w:val="HTML Definition"/>
    <w:basedOn w:val="Bekezdsalapbettpusa"/>
    <w:uiPriority w:val="99"/>
    <w:semiHidden/>
    <w:unhideWhenUsed/>
    <w:rsid w:val="005F7E71"/>
    <w:rPr>
      <w:i/>
      <w:iCs/>
    </w:rPr>
  </w:style>
  <w:style w:type="character" w:styleId="HTML-billentyzet">
    <w:name w:val="HTML Keyboard"/>
    <w:basedOn w:val="Bekezdsalapbettpusa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5F7E71"/>
    <w:rPr>
      <w:rFonts w:ascii="Consolas" w:hAnsi="Consolas"/>
      <w:sz w:val="22"/>
    </w:rPr>
  </w:style>
  <w:style w:type="character" w:styleId="HTML-minta">
    <w:name w:val="HTML Sample"/>
    <w:basedOn w:val="Bekezdsalapbettpusa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-rgp">
    <w:name w:val="HTML Typewriter"/>
    <w:basedOn w:val="Bekezdsalapbettpusa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5F7E71"/>
    <w:rPr>
      <w:i/>
      <w:iCs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5F7E71"/>
    <w:rPr>
      <w:rFonts w:asciiTheme="majorHAnsi" w:eastAsiaTheme="majorEastAsia" w:hAnsiTheme="majorHAnsi" w:cstheme="majorBidi"/>
      <w:b/>
      <w:bCs/>
    </w:rPr>
  </w:style>
  <w:style w:type="character" w:styleId="Erskiemels">
    <w:name w:val="Intense Emphasis"/>
    <w:basedOn w:val="Bekezdsalapbettpusa"/>
    <w:uiPriority w:val="21"/>
    <w:semiHidden/>
    <w:unhideWhenUsed/>
    <w:qFormat/>
    <w:rsid w:val="00EE327C"/>
    <w:rPr>
      <w:i/>
      <w:iCs/>
      <w:color w:val="696700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rsid w:val="00EE327C"/>
    <w:pPr>
      <w:pBdr>
        <w:top w:val="single" w:sz="4" w:space="10" w:color="8D8B00" w:themeColor="accent1"/>
        <w:bottom w:val="single" w:sz="4" w:space="10" w:color="8D8B00" w:themeColor="accent1"/>
      </w:pBdr>
      <w:spacing w:before="360" w:after="360"/>
      <w:ind w:left="864" w:right="864"/>
      <w:jc w:val="center"/>
    </w:pPr>
    <w:rPr>
      <w:i/>
      <w:iCs/>
      <w:color w:val="696700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sid w:val="00EE327C"/>
    <w:rPr>
      <w:i/>
      <w:iCs/>
      <w:color w:val="696700" w:themeColor="accent1" w:themeShade="BF"/>
    </w:rPr>
  </w:style>
  <w:style w:type="character" w:styleId="Ershivatkozs">
    <w:name w:val="Intense Reference"/>
    <w:basedOn w:val="Bekezdsalapbettpusa"/>
    <w:uiPriority w:val="32"/>
    <w:semiHidden/>
    <w:unhideWhenUsed/>
    <w:qFormat/>
    <w:rsid w:val="00EE327C"/>
    <w:rPr>
      <w:b/>
      <w:bCs/>
      <w:caps w:val="0"/>
      <w:smallCaps/>
      <w:color w:val="696700" w:themeColor="accent1" w:themeShade="BF"/>
      <w:spacing w:val="5"/>
    </w:rPr>
  </w:style>
  <w:style w:type="table" w:styleId="Vilgosrcs">
    <w:name w:val="Light Grid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1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  <w:shd w:val="clear" w:color="auto" w:fill="FFFDA3" w:themeFill="accent1" w:themeFillTint="3F"/>
      </w:tcPr>
    </w:tblStylePr>
    <w:tblStylePr w:type="band2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Vilgoslista">
    <w:name w:val="Light List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5F7E7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Sorszma">
    <w:name w:val="line number"/>
    <w:basedOn w:val="Bekezdsalapbettpusa"/>
    <w:uiPriority w:val="99"/>
    <w:semiHidden/>
    <w:unhideWhenUsed/>
    <w:rsid w:val="005F7E71"/>
  </w:style>
  <w:style w:type="paragraph" w:styleId="Lista">
    <w:name w:val="List"/>
    <w:basedOn w:val="Norml"/>
    <w:uiPriority w:val="99"/>
    <w:semiHidden/>
    <w:unhideWhenUsed/>
    <w:rsid w:val="005F7E71"/>
    <w:pPr>
      <w:ind w:left="360" w:hanging="360"/>
      <w:contextualSpacing/>
    </w:pPr>
  </w:style>
  <w:style w:type="paragraph" w:styleId="Lista2">
    <w:name w:val="List 2"/>
    <w:basedOn w:val="Norml"/>
    <w:uiPriority w:val="99"/>
    <w:semiHidden/>
    <w:unhideWhenUsed/>
    <w:rsid w:val="005F7E71"/>
    <w:pPr>
      <w:ind w:left="720" w:hanging="360"/>
      <w:contextualSpacing/>
    </w:pPr>
  </w:style>
  <w:style w:type="paragraph" w:styleId="Lista3">
    <w:name w:val="List 3"/>
    <w:basedOn w:val="Norml"/>
    <w:uiPriority w:val="99"/>
    <w:semiHidden/>
    <w:unhideWhenUsed/>
    <w:rsid w:val="005F7E71"/>
    <w:pPr>
      <w:ind w:left="1080" w:hanging="360"/>
      <w:contextualSpacing/>
    </w:pPr>
  </w:style>
  <w:style w:type="paragraph" w:styleId="Lista4">
    <w:name w:val="List 4"/>
    <w:basedOn w:val="Norml"/>
    <w:uiPriority w:val="99"/>
    <w:semiHidden/>
    <w:unhideWhenUsed/>
    <w:rsid w:val="005F7E71"/>
    <w:pPr>
      <w:ind w:left="1440" w:hanging="360"/>
      <w:contextualSpacing/>
    </w:pPr>
  </w:style>
  <w:style w:type="paragraph" w:styleId="Lista5">
    <w:name w:val="List 5"/>
    <w:basedOn w:val="Norml"/>
    <w:uiPriority w:val="99"/>
    <w:semiHidden/>
    <w:unhideWhenUsed/>
    <w:rsid w:val="005F7E71"/>
    <w:pPr>
      <w:ind w:left="1800" w:hanging="360"/>
      <w:contextualSpacing/>
    </w:pPr>
  </w:style>
  <w:style w:type="paragraph" w:styleId="Felsorols">
    <w:name w:val="List Bullet"/>
    <w:basedOn w:val="Norml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5F7E71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5F7E71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Szmozottlista">
    <w:name w:val="List Number"/>
    <w:basedOn w:val="Norml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Listaszerbekezds">
    <w:name w:val="List Paragraph"/>
    <w:basedOn w:val="Norml"/>
    <w:uiPriority w:val="34"/>
    <w:semiHidden/>
    <w:unhideWhenUsed/>
    <w:qFormat/>
    <w:rsid w:val="005F7E71"/>
    <w:pPr>
      <w:ind w:left="720"/>
      <w:contextualSpacing/>
    </w:pPr>
  </w:style>
  <w:style w:type="table" w:styleId="Listaszertblzat1vilgos">
    <w:name w:val="List Table 1 Light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atblzat2">
    <w:name w:val="List Table 2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bottom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atblzat3">
    <w:name w:val="List Table 3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D8B00" w:themeColor="accent1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B00" w:themeColor="accent1"/>
          <w:right w:val="single" w:sz="4" w:space="0" w:color="8D8B00" w:themeColor="accent1"/>
        </w:tcBorders>
      </w:tcPr>
    </w:tblStylePr>
    <w:tblStylePr w:type="band1Horz">
      <w:tblPr/>
      <w:tcPr>
        <w:tcBorders>
          <w:top w:val="single" w:sz="4" w:space="0" w:color="8D8B00" w:themeColor="accent1"/>
          <w:bottom w:val="single" w:sz="4" w:space="0" w:color="8D8B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B00" w:themeColor="accent1"/>
          <w:left w:val="nil"/>
        </w:tcBorders>
      </w:tcPr>
    </w:tblStylePr>
    <w:tblStylePr w:type="swCell">
      <w:tblPr/>
      <w:tcPr>
        <w:tcBorders>
          <w:top w:val="double" w:sz="4" w:space="0" w:color="8D8B00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B00" w:themeColor="accent1"/>
        <w:left w:val="single" w:sz="24" w:space="0" w:color="8D8B00" w:themeColor="accent1"/>
        <w:bottom w:val="single" w:sz="24" w:space="0" w:color="8D8B00" w:themeColor="accent1"/>
        <w:right w:val="single" w:sz="24" w:space="0" w:color="8D8B00" w:themeColor="accent1"/>
      </w:tblBorders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8D8B00" w:themeColor="accent1"/>
        <w:bottom w:val="single" w:sz="4" w:space="0" w:color="8D8B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D8B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B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B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B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B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szvege">
    <w:name w:val="macro"/>
    <w:link w:val="MakrszvegeChar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5F7E71"/>
    <w:rPr>
      <w:rFonts w:ascii="Consolas" w:hAnsi="Consolas"/>
      <w:sz w:val="22"/>
    </w:rPr>
  </w:style>
  <w:style w:type="table" w:styleId="Kzepesrcs1">
    <w:name w:val="Medium Grid 1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  <w:insideV w:val="single" w:sz="8" w:space="0" w:color="E9E500" w:themeColor="accent1" w:themeTint="BF"/>
      </w:tblBorders>
    </w:tblPr>
    <w:tcPr>
      <w:shd w:val="clear" w:color="auto" w:fill="FFFDA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5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cPr>
      <w:shd w:val="clear" w:color="auto" w:fill="FFFDA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D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B5" w:themeFill="accent1" w:themeFillTint="33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tcBorders>
          <w:insideH w:val="single" w:sz="6" w:space="0" w:color="8D8B00" w:themeColor="accent1"/>
          <w:insideV w:val="single" w:sz="6" w:space="0" w:color="8D8B00" w:themeColor="accent1"/>
        </w:tcBorders>
        <w:shd w:val="clear" w:color="auto" w:fill="FFFC4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DA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C4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C47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Kzepeslista1">
    <w:name w:val="Medium List 1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B00" w:themeColor="accen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shd w:val="clear" w:color="auto" w:fill="FFFDA3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B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B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B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A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A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enetfej">
    <w:name w:val="Message Header"/>
    <w:basedOn w:val="Norml"/>
    <w:link w:val="zenetfejChar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5F7E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incstrkz">
    <w:name w:val="No Spacing"/>
    <w:uiPriority w:val="19"/>
    <w:qFormat/>
    <w:rsid w:val="005F7E71"/>
    <w:pPr>
      <w:spacing w:line="240" w:lineRule="auto"/>
    </w:pPr>
  </w:style>
  <w:style w:type="paragraph" w:styleId="NormlWeb">
    <w:name w:val="Normal (Web)"/>
    <w:basedOn w:val="Norml"/>
    <w:uiPriority w:val="99"/>
    <w:semiHidden/>
    <w:unhideWhenUsed/>
    <w:rsid w:val="005F7E71"/>
    <w:rPr>
      <w:rFonts w:ascii="Times New Roman" w:hAnsi="Times New Roman" w:cs="Times New Roman"/>
      <w:sz w:val="24"/>
      <w:szCs w:val="24"/>
    </w:rPr>
  </w:style>
  <w:style w:type="paragraph" w:styleId="Normlbehzs">
    <w:name w:val="Normal Indent"/>
    <w:basedOn w:val="Norml"/>
    <w:uiPriority w:val="99"/>
    <w:semiHidden/>
    <w:unhideWhenUsed/>
    <w:rsid w:val="005F7E71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5F7E71"/>
    <w:pPr>
      <w:spacing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5F7E71"/>
  </w:style>
  <w:style w:type="character" w:styleId="Oldalszm">
    <w:name w:val="page number"/>
    <w:basedOn w:val="Bekezdsalapbettpusa"/>
    <w:uiPriority w:val="99"/>
    <w:semiHidden/>
    <w:unhideWhenUsed/>
    <w:rsid w:val="005F7E71"/>
  </w:style>
  <w:style w:type="table" w:styleId="Tblzategyszer1">
    <w:name w:val="Plain Table 1"/>
    <w:basedOn w:val="Normltblzat"/>
    <w:uiPriority w:val="41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sakszveg">
    <w:name w:val="Plain Text"/>
    <w:basedOn w:val="Norml"/>
    <w:link w:val="Csakszveg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5F7E71"/>
    <w:rPr>
      <w:rFonts w:ascii="Consolas" w:hAnsi="Consolas"/>
      <w:sz w:val="22"/>
      <w:szCs w:val="21"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semiHidden/>
    <w:rsid w:val="005F7E71"/>
    <w:rPr>
      <w:i/>
      <w:iCs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5F7E71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5F7E71"/>
  </w:style>
  <w:style w:type="paragraph" w:styleId="Alrs">
    <w:name w:val="Signature"/>
    <w:basedOn w:val="Norml"/>
    <w:link w:val="Alrs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5F7E71"/>
  </w:style>
  <w:style w:type="paragraph" w:styleId="Alcm">
    <w:name w:val="Subtitle"/>
    <w:basedOn w:val="Norml"/>
    <w:next w:val="Norml"/>
    <w:link w:val="AlcmChar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semiHidden/>
    <w:rsid w:val="005F7E7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Finomkiemels">
    <w:name w:val="Subtle Emphasis"/>
    <w:basedOn w:val="Bekezdsalapbettpusa"/>
    <w:uiPriority w:val="19"/>
    <w:semiHidden/>
    <w:unhideWhenUsed/>
    <w:qFormat/>
    <w:rsid w:val="005F7E71"/>
    <w:rPr>
      <w:i/>
      <w:iCs/>
      <w:color w:val="404040" w:themeColor="text1" w:themeTint="BF"/>
    </w:rPr>
  </w:style>
  <w:style w:type="character" w:styleId="Finomhivatkozs">
    <w:name w:val="Subtle Reference"/>
    <w:basedOn w:val="Bekezdsalapbettpusa"/>
    <w:uiPriority w:val="31"/>
    <w:semiHidden/>
    <w:unhideWhenUsed/>
    <w:qFormat/>
    <w:rsid w:val="005F7E71"/>
    <w:rPr>
      <w:smallCaps/>
      <w:color w:val="5A5A5A" w:themeColor="text1" w:themeTint="A5"/>
    </w:rPr>
  </w:style>
  <w:style w:type="table" w:styleId="Trhatstblzat1">
    <w:name w:val="Table 3D effects 1"/>
    <w:basedOn w:val="Normltblzat"/>
    <w:uiPriority w:val="99"/>
    <w:semiHidden/>
    <w:unhideWhenUsed/>
    <w:rsid w:val="005F7E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5F7E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5F7E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5F7E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5F7E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5F7E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5F7E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5F7E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uiPriority w:val="99"/>
    <w:semiHidden/>
    <w:unhideWhenUsed/>
    <w:rsid w:val="005F7E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1">
    <w:name w:val="Table Grid 1"/>
    <w:basedOn w:val="Normltblzat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5F7E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5F7E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5F7E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5F7E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5F7E7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aszertblzat1">
    <w:name w:val="Table List 1"/>
    <w:basedOn w:val="Normltblzat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5F7E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5F7E71"/>
    <w:pPr>
      <w:ind w:left="280" w:hanging="280"/>
    </w:pPr>
  </w:style>
  <w:style w:type="paragraph" w:styleId="brajegyzk">
    <w:name w:val="table of figures"/>
    <w:basedOn w:val="Norml"/>
    <w:next w:val="Norml"/>
    <w:uiPriority w:val="99"/>
    <w:semiHidden/>
    <w:unhideWhenUsed/>
    <w:rsid w:val="005F7E71"/>
  </w:style>
  <w:style w:type="table" w:styleId="Profitblzat">
    <w:name w:val="Table Professional"/>
    <w:basedOn w:val="Normltblzat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5F7E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5F7E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5F7E71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5F7E71"/>
    <w:pPr>
      <w:spacing w:after="100"/>
      <w:ind w:left="28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5F7E71"/>
    <w:pPr>
      <w:spacing w:after="100"/>
      <w:ind w:left="56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5F7E71"/>
    <w:pPr>
      <w:spacing w:after="100"/>
      <w:ind w:left="84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5F7E71"/>
    <w:pPr>
      <w:spacing w:after="100"/>
      <w:ind w:left="112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5F7E71"/>
    <w:pPr>
      <w:spacing w:after="100"/>
      <w:ind w:left="14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5F7E71"/>
    <w:pPr>
      <w:spacing w:after="100"/>
      <w:ind w:left="168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5F7E71"/>
    <w:pPr>
      <w:spacing w:after="100"/>
      <w:ind w:left="196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5F7E71"/>
    <w:pPr>
      <w:spacing w:after="100"/>
      <w:ind w:left="2240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F7E71"/>
    <w:pP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gle/5naFN9ErsxDspX5p6?fbclid=IwAR1-QnmZdL5kxPXOvGioOE8arm-Leo3I7DtNLZOGqogKtO6_4ct5NjKxJs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gle/ZTc2ExyUSDeVBbjJ6?fbclid=IwAR3EZpGHPfVUbcMujYnU5Av6L2AVVgfWW9mHVdVETI5jfiFJ1N3OSBrTBa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5naFN9ErsxDspX5p6?fbclid=IwAR1-QnmZdL5kxPXOvGioOE8arm-Leo3I7DtNLZOGqogKtO6_4ct5NjKxJsw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orms.gle/ZTc2ExyUSDeVBbjJ6?fbclid=IwAR3EZpGHPfVUbcMujYnU5Av6L2AVVgfWW9mHVdVETI5jfiFJ1N3OSBrTBa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Egyszer&#369;%20sz&#243;r&#243;lap.dotx" TargetMode="External"/></Relationship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5157A-E9B3-40EC-9197-E1BF34BC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16192-2391-40FB-A908-5612C8391E1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5F7B68D8-1C9D-42C5-9E3E-760FF701C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Egyszerű szórólap</Template>
  <TotalTime>32</TotalTime>
  <Pages>3</Pages>
  <Words>589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Népművészeti Egyesület Zala Megyei</cp:lastModifiedBy>
  <cp:revision>8</cp:revision>
  <dcterms:created xsi:type="dcterms:W3CDTF">2023-02-07T07:15:00Z</dcterms:created>
  <dcterms:modified xsi:type="dcterms:W3CDTF">2023-02-07T07:47:00Z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